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09D64" w14:textId="23391CDF" w:rsidR="000873C1" w:rsidRPr="000352BD" w:rsidRDefault="00421E0E" w:rsidP="000A358E">
      <w:pPr>
        <w:pStyle w:val="Heading2"/>
        <w:spacing w:before="0"/>
      </w:pPr>
      <w:r>
        <w:t xml:space="preserve"> </w:t>
      </w:r>
      <w:r w:rsidR="000873C1" w:rsidRPr="335D3211">
        <w:t xml:space="preserve">Statistical Profile of an Early </w:t>
      </w:r>
      <w:r w:rsidR="000873C1" w:rsidRPr="0050440C">
        <w:t>Childhood</w:t>
      </w:r>
      <w:r w:rsidR="000873C1" w:rsidRPr="335D3211">
        <w:t xml:space="preserve"> </w:t>
      </w:r>
      <w:r w:rsidR="000873C1" w:rsidRPr="000A358E">
        <w:t>Service</w:t>
      </w:r>
      <w:r w:rsidR="000873C1" w:rsidRPr="335D3211"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02"/>
        <w:gridCol w:w="706"/>
        <w:gridCol w:w="100"/>
        <w:gridCol w:w="736"/>
        <w:gridCol w:w="846"/>
        <w:gridCol w:w="326"/>
        <w:gridCol w:w="546"/>
        <w:gridCol w:w="826"/>
        <w:gridCol w:w="736"/>
        <w:gridCol w:w="824"/>
        <w:gridCol w:w="846"/>
      </w:tblGrid>
      <w:tr w:rsidR="000873C1" w:rsidRPr="000352BD" w14:paraId="4053419F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EA2EEE6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BB3EB35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C5897A0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50943DB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F7D1341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47797FF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DBDCE5C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A27538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4B5D579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3B0EE362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53606F6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7AE1530D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ECB4F16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A5C773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0557B9DC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313C167B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93730C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560D316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181E5CC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proofErr w:type="gramStart"/>
            <w:r w:rsidRPr="000352BD">
              <w:rPr>
                <w:rFonts w:cstheme="minorHAnsi"/>
              </w:rPr>
              <w:t>provider</w:t>
            </w:r>
            <w:proofErr w:type="gramEnd"/>
            <w:r w:rsidRPr="000352BD">
              <w:rPr>
                <w:rFonts w:cstheme="minorHAnsi"/>
              </w:rPr>
              <w:t xml:space="preserve"> contact person 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F59716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B7A6CB3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E8EDC31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Pr="00AB1BAA">
              <w:rPr>
                <w:rFonts w:cstheme="minorHAnsi"/>
              </w:rPr>
              <w:t>leader/manager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9A21E8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DA59604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2A8DD53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proofErr w:type="spellStart"/>
            <w:r w:rsidRPr="000352BD">
              <w:rPr>
                <w:rFonts w:cstheme="minorHAnsi"/>
              </w:rPr>
              <w:t>Organisation</w:t>
            </w:r>
            <w:proofErr w:type="spellEnd"/>
            <w:r w:rsidRPr="000352BD">
              <w:rPr>
                <w:rFonts w:cstheme="minorHAnsi"/>
              </w:rPr>
              <w:t xml:space="preserve"> providing</w:t>
            </w:r>
            <w:r>
              <w:rPr>
                <w:rFonts w:cstheme="minorHAnsi"/>
              </w:rPr>
              <w:t xml:space="preserve"> </w:t>
            </w:r>
            <w:r w:rsidRPr="000352BD">
              <w:rPr>
                <w:rFonts w:cstheme="minorHAnsi"/>
              </w:rPr>
              <w:t>governance and support</w:t>
            </w:r>
            <w:r>
              <w:rPr>
                <w:rFonts w:cstheme="minorHAnsi"/>
              </w:rPr>
              <w:t xml:space="preserve"> 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(if applicable)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33FB23E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3982BF8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478F8B7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Percentage of qualified teachers</w:t>
            </w:r>
          </w:p>
          <w:p w14:paraId="7FEA461D" w14:textId="77777777" w:rsidR="000873C1" w:rsidRPr="00055521" w:rsidRDefault="000873C1" w:rsidP="000873C1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  <w:r w:rsidRPr="23FE5455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23FE5455">
              <w:rPr>
                <w:i/>
                <w:iCs/>
                <w:sz w:val="18"/>
                <w:szCs w:val="18"/>
              </w:rPr>
              <w:t>centre</w:t>
            </w:r>
            <w:proofErr w:type="spellEnd"/>
            <w:r w:rsidRPr="23FE5455">
              <w:rPr>
                <w:i/>
                <w:iCs/>
                <w:sz w:val="18"/>
                <w:szCs w:val="18"/>
              </w:rPr>
              <w:t>-based and hospital-based services)</w:t>
            </w:r>
          </w:p>
        </w:tc>
        <w:tc>
          <w:tcPr>
            <w:tcW w:w="395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990CB3B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6AA87F84" wp14:editId="5D30E9CE">
                      <wp:extent cx="238125" cy="247650"/>
                      <wp:effectExtent l="14288" t="23812" r="23812" b="23813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BC14B" id="Oval 1" o:spid="_x0000_s1026" style="width:18.75pt;height:19.5pt;rotation:13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2D18AA6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0-49%</w: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BC0D194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38867188" wp14:editId="18BE4540">
                      <wp:extent cx="238125" cy="247650"/>
                      <wp:effectExtent l="19050" t="19050" r="28575" b="19050"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896E4D" id="Oval 5" o:spid="_x0000_s1026" style="width:18.75pt;height:19.5pt;rotation:27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8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F34FB5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50-79%</w:t>
            </w:r>
          </w:p>
        </w:tc>
        <w:tc>
          <w:tcPr>
            <w:tcW w:w="40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E9B6456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56736FBB" wp14:editId="25923DB7">
                      <wp:extent cx="238125" cy="247650"/>
                      <wp:effectExtent l="19050" t="19050" r="28575" b="1905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3D0145" id="Oval 6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A6543BC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80</w:t>
            </w:r>
            <w:r>
              <w:rPr>
                <w:rFonts w:cstheme="minorHAnsi"/>
              </w:rPr>
              <w:t>-99%</w:t>
            </w:r>
          </w:p>
        </w:tc>
        <w:tc>
          <w:tcPr>
            <w:tcW w:w="404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9E44CF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765654B8" wp14:editId="68FCFC5F">
                      <wp:extent cx="238125" cy="247650"/>
                      <wp:effectExtent l="19050" t="19050" r="28575" b="19050"/>
                      <wp:docPr id="1225967455" name="Oval 1225967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30B671" id="Oval 1225967455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68F553" w14:textId="77777777" w:rsidR="000873C1" w:rsidRPr="000352BD" w:rsidRDefault="000873C1" w:rsidP="00D6614C">
            <w:pPr>
              <w:pStyle w:val="NoSpacing"/>
              <w:ind w:right="139"/>
            </w:pPr>
            <w:r w:rsidRPr="5E7CCD6F">
              <w:t>100%</w:t>
            </w:r>
          </w:p>
        </w:tc>
      </w:tr>
      <w:tr w:rsidR="000873C1" w:rsidRPr="000352BD" w14:paraId="1C796F74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FDBB97D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qualified coordinators </w:t>
            </w:r>
          </w:p>
          <w:p w14:paraId="7B67B591" w14:textId="77777777" w:rsidR="000873C1" w:rsidRPr="00055521" w:rsidRDefault="000873C1" w:rsidP="000873C1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055521">
              <w:rPr>
                <w:rFonts w:cstheme="minorHAnsi"/>
                <w:i/>
                <w:iCs/>
                <w:sz w:val="18"/>
                <w:szCs w:val="18"/>
              </w:rPr>
              <w:t>(home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-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based service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s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 xml:space="preserve"> only)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4AD6E9D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246CB3E0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79B576A0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licensed for</w:t>
            </w:r>
          </w:p>
          <w:p w14:paraId="4194CEE3" w14:textId="77777777" w:rsidR="000873C1" w:rsidRPr="007E48A0" w:rsidRDefault="000873C1" w:rsidP="000873C1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7E48A0">
              <w:rPr>
                <w:rFonts w:cstheme="minorHAnsi"/>
                <w:i/>
                <w:iCs/>
                <w:sz w:val="18"/>
                <w:szCs w:val="18"/>
              </w:rPr>
              <w:t xml:space="preserve">(refer </w:t>
            </w:r>
            <w:proofErr w:type="spellStart"/>
            <w:r w:rsidRPr="007E48A0">
              <w:rPr>
                <w:rFonts w:cstheme="minorHAnsi"/>
                <w:i/>
                <w:iCs/>
                <w:sz w:val="18"/>
                <w:szCs w:val="18"/>
              </w:rPr>
              <w:t>licence</w:t>
            </w:r>
            <w:proofErr w:type="spellEnd"/>
            <w:r w:rsidRPr="007E48A0">
              <w:rPr>
                <w:rFonts w:cstheme="minorHAnsi"/>
                <w:i/>
                <w:iCs/>
                <w:sz w:val="18"/>
                <w:szCs w:val="18"/>
              </w:rPr>
              <w:t xml:space="preserve"> document)</w:t>
            </w:r>
          </w:p>
        </w:tc>
        <w:tc>
          <w:tcPr>
            <w:tcW w:w="34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4D1B09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9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B6F2C79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26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30A059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5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285070F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0873C1" w:rsidRPr="000352BD" w14:paraId="141211BD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793D61A7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Roll at time of review </w:t>
            </w:r>
          </w:p>
          <w:p w14:paraId="42D8363C" w14:textId="77777777" w:rsidR="000873C1" w:rsidRPr="00AB1BAA" w:rsidRDefault="000873C1" w:rsidP="000873C1">
            <w:pPr>
              <w:pStyle w:val="NoSpacing"/>
              <w:ind w:right="139"/>
              <w:rPr>
                <w:i/>
                <w:iCs/>
              </w:rPr>
            </w:pPr>
            <w:bookmarkStart w:id="0" w:name="_Hlk151729222"/>
            <w:r w:rsidRPr="23FE5455">
              <w:rPr>
                <w:i/>
                <w:iCs/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 xml:space="preserve">If </w:t>
            </w:r>
            <w:r w:rsidRPr="23FE5455">
              <w:rPr>
                <w:i/>
                <w:iCs/>
                <w:sz w:val="18"/>
                <w:szCs w:val="18"/>
              </w:rPr>
              <w:t>hospital-based service</w:t>
            </w:r>
            <w:r>
              <w:rPr>
                <w:i/>
                <w:iCs/>
                <w:sz w:val="18"/>
                <w:szCs w:val="18"/>
              </w:rPr>
              <w:t xml:space="preserve"> please write ‘notional roll’</w:t>
            </w:r>
            <w:r w:rsidRPr="23FE5455">
              <w:rPr>
                <w:i/>
                <w:iCs/>
                <w:sz w:val="18"/>
                <w:szCs w:val="18"/>
              </w:rPr>
              <w:t>)</w:t>
            </w:r>
            <w:bookmarkEnd w:id="0"/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A56B4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70F5FD9" w14:textId="77777777" w:rsidTr="000873C1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43F2BF2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5685A3CD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4448E17E">
              <w:t xml:space="preserve">additional learning </w:t>
            </w:r>
            <w:r>
              <w:rPr>
                <w:rFonts w:cstheme="minorHAnsi"/>
              </w:rPr>
              <w:t>needs</w:t>
            </w:r>
          </w:p>
          <w:p w14:paraId="5FE9D4D9" w14:textId="77777777" w:rsidR="000873C1" w:rsidRPr="007E48A0" w:rsidRDefault="000873C1" w:rsidP="000873C1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977FD2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03DCE965" w14:textId="77777777" w:rsidR="000873C1" w:rsidRDefault="000873C1" w:rsidP="000873C1">
      <w:pPr>
        <w:sectPr w:rsidR="000873C1" w:rsidSect="000873C1">
          <w:footerReference w:type="default" r:id="rId11"/>
          <w:headerReference w:type="first" r:id="rId12"/>
          <w:footerReference w:type="first" r:id="rId13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4CF267D6" w14:textId="77777777" w:rsidR="000873C1" w:rsidRDefault="000873C1" w:rsidP="000873C1">
      <w:pPr>
        <w:pStyle w:val="Heading2"/>
        <w:spacing w:after="0"/>
      </w:pPr>
      <w:r w:rsidRPr="00DB4C0A">
        <w:lastRenderedPageBreak/>
        <w:t>Ethnic composition (</w:t>
      </w:r>
      <w:r>
        <w:t>s</w:t>
      </w:r>
      <w:r w:rsidRPr="00DB4C0A">
        <w:t>pecify other ethnic groups)</w:t>
      </w:r>
    </w:p>
    <w:p w14:paraId="5E4448D8" w14:textId="230896E7" w:rsidR="000873C1" w:rsidRPr="000873C1" w:rsidRDefault="000873C1" w:rsidP="000A358E">
      <w:pPr>
        <w:spacing w:after="240"/>
        <w:rPr>
          <w:i/>
          <w:iCs/>
        </w:rPr>
      </w:pPr>
      <w:bookmarkStart w:id="1" w:name="_Hlk151729249"/>
      <w:r w:rsidRPr="23FE5455">
        <w:rPr>
          <w:i/>
          <w:iCs/>
        </w:rPr>
        <w:t>(</w:t>
      </w:r>
      <w:r>
        <w:rPr>
          <w:i/>
          <w:iCs/>
        </w:rPr>
        <w:t>Not required for hospital based services</w:t>
      </w:r>
      <w:r w:rsidRPr="23FE5455">
        <w:rPr>
          <w:i/>
          <w:iCs/>
        </w:rPr>
        <w:t>)</w:t>
      </w:r>
      <w:bookmarkEnd w:id="1"/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58"/>
        <w:gridCol w:w="6064"/>
      </w:tblGrid>
      <w:tr w:rsidR="000873C1" w:rsidRPr="00DB4C0A" w14:paraId="57762206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CAB671F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6A01C9A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7163AD4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043777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ED0B0AA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FA66DDE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ADBC562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Samoan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302FC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DED201E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ED19F6F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DE519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3FEBAC4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CF5E7F4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0D0594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1FFE6D3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E4F91F2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D9ED937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26DDB7C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147104F" w14:textId="77777777" w:rsidR="000873C1" w:rsidRPr="00DB4C0A" w:rsidRDefault="000873C1" w:rsidP="00D6614C">
            <w:pPr>
              <w:pStyle w:val="NoSpacing"/>
              <w:ind w:right="139"/>
            </w:pPr>
            <w:r>
              <w:t>Fijian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E497080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8D9BC65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B89D6A0" w14:textId="77777777" w:rsidR="000873C1" w:rsidRPr="00DB4C0A" w:rsidRDefault="000873C1" w:rsidP="00D6614C">
            <w:pPr>
              <w:pStyle w:val="NoSpacing"/>
              <w:ind w:right="139"/>
            </w:pPr>
            <w:r>
              <w:t>Tokelauan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1FB82E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487C12F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41D5EC9" w14:textId="77777777" w:rsidR="000873C1" w:rsidRPr="00DB4C0A" w:rsidRDefault="000873C1" w:rsidP="00D6614C">
            <w:pPr>
              <w:pStyle w:val="NoSpacing"/>
              <w:ind w:right="139"/>
            </w:pPr>
            <w:r>
              <w:t>Tuvalu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CA14A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0CF9A21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70AF27A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(Other ethnic</w:t>
            </w:r>
            <w:r>
              <w:t xml:space="preserve"> groups</w:t>
            </w:r>
            <w:r w:rsidRPr="00DB4C0A">
              <w:t xml:space="preserve"> please state)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051A52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CB6BBE8" w14:textId="77777777" w:rsidTr="00D6614C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588B6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AE8B6B9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5B305E1B" w14:textId="77777777" w:rsidTr="00D6614C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53B84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BD1658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EAE93F6" w14:textId="77777777" w:rsidTr="00D6614C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97140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3E8A27D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850EB35" w14:textId="77777777" w:rsidTr="00D6614C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6F3C8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872D48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</w:tbl>
    <w:p w14:paraId="635C1CC1" w14:textId="77777777" w:rsidR="000873C1" w:rsidRPr="00DB4C0A" w:rsidRDefault="000873C1" w:rsidP="000873C1">
      <w:pPr>
        <w:pStyle w:val="Heading2"/>
        <w:spacing w:after="0" w:line="240" w:lineRule="auto"/>
      </w:pPr>
      <w:r w:rsidRPr="00DB4C0A">
        <w:t xml:space="preserve">Staff list </w:t>
      </w:r>
    </w:p>
    <w:p w14:paraId="5FC80369" w14:textId="77777777" w:rsidR="000873C1" w:rsidRPr="00DB4C0A" w:rsidRDefault="000873C1" w:rsidP="000A358E">
      <w:pPr>
        <w:pStyle w:val="NoSpacing"/>
        <w:spacing w:after="240" w:line="259" w:lineRule="auto"/>
        <w:ind w:right="142"/>
        <w:rPr>
          <w:i/>
        </w:rPr>
      </w:pPr>
      <w:r w:rsidRPr="00DB4C0A">
        <w:rPr>
          <w:i/>
        </w:rPr>
        <w:t xml:space="preserve">(Include all registered and unregistered staff e.g. teachers in training, cook, van driver, regular volunteers </w:t>
      </w:r>
      <w:proofErr w:type="spellStart"/>
      <w:r w:rsidRPr="00DB4C0A">
        <w:rPr>
          <w:i/>
        </w:rPr>
        <w:t>etc</w:t>
      </w:r>
      <w:proofErr w:type="spellEnd"/>
      <w:r w:rsidRPr="00DB4C0A">
        <w:rPr>
          <w:i/>
        </w:rPr>
        <w:t>)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77"/>
        <w:gridCol w:w="2442"/>
        <w:gridCol w:w="2297"/>
        <w:gridCol w:w="2006"/>
      </w:tblGrid>
      <w:tr w:rsidR="000873C1" w:rsidRPr="00DB4C0A" w14:paraId="2C110919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737B12F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Name</w:t>
            </w: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9509FA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 xml:space="preserve">Qualifications </w:t>
            </w: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6AC949C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Teacher registration number and expiry date</w:t>
            </w: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5CE07E0" w14:textId="77777777" w:rsidR="000873C1" w:rsidRPr="00DB4C0A" w:rsidRDefault="000873C1" w:rsidP="00D6614C">
            <w:pPr>
              <w:pStyle w:val="NoSpacing"/>
              <w:ind w:right="139"/>
              <w:rPr>
                <w:b/>
                <w:bCs/>
              </w:rPr>
            </w:pPr>
            <w:r w:rsidRPr="15E38DDB">
              <w:rPr>
                <w:b/>
                <w:bCs/>
              </w:rPr>
              <w:t>Position</w:t>
            </w:r>
          </w:p>
        </w:tc>
      </w:tr>
      <w:tr w:rsidR="000873C1" w:rsidRPr="00DB4C0A" w14:paraId="32EC2659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496CD1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845B58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550F5C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DF1739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EC3D42F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87EAB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143514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E920DD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42A1DB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E6792C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9AFDC37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9FF09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4DE122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66A7DC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B49BC47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675EC0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4ED84D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0D1474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D6676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A9524F6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26C8ABD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7B7410F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EBCD69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D810B2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A0023ED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6B7FD1C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75EBD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5E6958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A03AC9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8B9DFFA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426EE82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33CC1A3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815D2B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3840CB09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7F0D375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DD24D2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E6375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5E5052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E03842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1241FA7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7CED17C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2EB70DA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F94AFF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462E815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80A4298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1DEFC9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28E270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27BC627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16DB01E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900B51D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CA996F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110473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8899EA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298BFB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5EDB0391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6B30F24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4FCA747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24E3C75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5163059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64C1D3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324BFF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3E5755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4D297A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E113C8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FED81EA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10907A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6277F24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2E97633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00C71140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CC82EB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59DDAA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3DA2C9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3ED29E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C6D00E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894CA08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6B47D3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653582D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50EA8C9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511F4B3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A358E" w:rsidRPr="00DB4C0A" w14:paraId="20D61F0D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4217397A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1004C840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2830B4E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85570D3" w14:textId="77777777" w:rsidR="000A358E" w:rsidRPr="00DB4C0A" w:rsidRDefault="000A358E" w:rsidP="00D6614C">
            <w:pPr>
              <w:pStyle w:val="NoSpacing"/>
              <w:ind w:right="139"/>
            </w:pPr>
          </w:p>
        </w:tc>
      </w:tr>
      <w:tr w:rsidR="000873C1" w:rsidRPr="00DB4C0A" w14:paraId="1BBE105B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F5390D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23E8BEB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32E8F27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2DAB3286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5C7F5F2E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7A381F3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5612FF7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1DE3FD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3643A78B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</w:tbl>
    <w:p w14:paraId="1ED92DB2" w14:textId="77777777" w:rsidR="000873C1" w:rsidRDefault="000873C1" w:rsidP="000A358E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For Home-based Education and Care Services Only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76"/>
        <w:gridCol w:w="5346"/>
      </w:tblGrid>
      <w:tr w:rsidR="000873C1" w:rsidRPr="000352BD" w14:paraId="2560AF97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CBABB77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72B687B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F8250C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7B3A18C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93D0588" w14:textId="77777777" w:rsidR="000873C1" w:rsidRPr="000352BD" w:rsidRDefault="000873C1" w:rsidP="00D6614C">
            <w:pPr>
              <w:pStyle w:val="NoSpacing"/>
              <w:ind w:right="139"/>
            </w:pPr>
            <w:r w:rsidRPr="71A749AE">
              <w:t>Total number of educators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09E57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B93ED89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14969F9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educators with </w:t>
            </w:r>
          </w:p>
          <w:p w14:paraId="287367CD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Level 4/Diploma of Teaching/</w:t>
            </w:r>
            <w:proofErr w:type="spellStart"/>
            <w:r>
              <w:rPr>
                <w:rFonts w:cstheme="minorHAnsi"/>
              </w:rPr>
              <w:t>BEd</w:t>
            </w:r>
            <w:proofErr w:type="spellEnd"/>
            <w:r>
              <w:rPr>
                <w:rFonts w:cstheme="minorHAnsi"/>
              </w:rPr>
              <w:t>/</w:t>
            </w:r>
            <w:proofErr w:type="spellStart"/>
            <w:r>
              <w:rPr>
                <w:rFonts w:cstheme="minorHAnsi"/>
              </w:rPr>
              <w:t>BTch</w:t>
            </w:r>
            <w:proofErr w:type="spellEnd"/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E61DE2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0E61F64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50C6E52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with Level 3</w:t>
            </w:r>
          </w:p>
          <w:p w14:paraId="38F1198E" w14:textId="77777777" w:rsidR="000873C1" w:rsidRPr="00461D6E" w:rsidRDefault="000873C1" w:rsidP="00D6614C">
            <w:pPr>
              <w:pStyle w:val="NoSpacing"/>
              <w:ind w:right="139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(completed prior to 1 June 2022)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46E274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1C7588E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74F338A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partially qualified educators </w:t>
            </w:r>
          </w:p>
          <w:p w14:paraId="34792AC5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22546">
              <w:rPr>
                <w:rFonts w:cstheme="minorHAnsi"/>
                <w:i/>
                <w:iCs/>
              </w:rPr>
              <w:t>(with at least 5 credits towards Level 4</w:t>
            </w:r>
            <w:r>
              <w:rPr>
                <w:rFonts w:cstheme="minorHAnsi"/>
                <w:i/>
                <w:iCs/>
              </w:rPr>
              <w:t xml:space="preserve"> or above</w:t>
            </w:r>
            <w:r w:rsidRPr="00022546"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76AA84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B0BCDAE" w14:textId="77777777" w:rsidTr="00D6614C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79D1D79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in training or induction</w:t>
            </w:r>
          </w:p>
          <w:p w14:paraId="0180754A" w14:textId="77777777" w:rsidR="000873C1" w:rsidRPr="008701C6" w:rsidRDefault="000873C1" w:rsidP="00D6614C">
            <w:pPr>
              <w:pStyle w:val="NoSpacing"/>
              <w:ind w:right="139"/>
              <w:rPr>
                <w:rFonts w:cstheme="minorHAnsi"/>
                <w:i/>
                <w:iCs/>
              </w:rPr>
            </w:pPr>
            <w:r w:rsidRPr="008701C6">
              <w:rPr>
                <w:rFonts w:cstheme="minorHAnsi"/>
                <w:i/>
                <w:iCs/>
              </w:rPr>
              <w:t>(no credits achieved as yet)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820528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1EDE6514" w14:textId="77777777" w:rsidR="000873C1" w:rsidRPr="00022546" w:rsidRDefault="000873C1" w:rsidP="000873C1"/>
    <w:p w14:paraId="54D87413" w14:textId="77777777" w:rsidR="000873C1" w:rsidRPr="00DB4C0A" w:rsidRDefault="000873C1" w:rsidP="000A358E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Notes</w:t>
      </w:r>
    </w:p>
    <w:tbl>
      <w:tblPr>
        <w:tblStyle w:val="TableGrid"/>
        <w:tblW w:w="0" w:type="auto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0873C1" w:rsidRPr="00DB4C0A" w14:paraId="40D69542" w14:textId="77777777" w:rsidTr="00D6614C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EE9E58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E164F3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8E9EA8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F63A758" w14:textId="77777777" w:rsidTr="00D6614C">
        <w:tc>
          <w:tcPr>
            <w:tcW w:w="10194" w:type="dxa"/>
            <w:gridSpan w:val="3"/>
            <w:tcBorders>
              <w:top w:val="nil"/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328CD96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FBFE60C" w14:textId="77777777" w:rsidTr="00D6614C">
        <w:tc>
          <w:tcPr>
            <w:tcW w:w="10194" w:type="dxa"/>
            <w:gridSpan w:val="3"/>
            <w:shd w:val="clear" w:color="auto" w:fill="F2F2F2" w:themeFill="background1" w:themeFillShade="F2"/>
          </w:tcPr>
          <w:p w14:paraId="3D17A91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3729873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FE947C2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D59DD85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E4F256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882F2CE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9404A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</w:tbl>
    <w:p w14:paraId="72A97989" w14:textId="77777777" w:rsidR="000873C1" w:rsidRPr="007C164C" w:rsidRDefault="000873C1" w:rsidP="000873C1">
      <w:pPr>
        <w:pStyle w:val="NoSpacing"/>
        <w:ind w:right="139"/>
        <w:rPr>
          <w:sz w:val="24"/>
        </w:rPr>
      </w:pPr>
    </w:p>
    <w:p w14:paraId="0D50096E" w14:textId="77777777" w:rsidR="000873C1" w:rsidRDefault="000873C1">
      <w:pPr>
        <w:spacing w:after="200" w:line="240" w:lineRule="auto"/>
        <w:rPr>
          <w:rFonts w:ascii="Calibri" w:eastAsiaTheme="majorEastAsia" w:hAnsi="Calibri" w:cstheme="majorBidi"/>
          <w:color w:val="005E63"/>
          <w:sz w:val="26"/>
          <w:szCs w:val="26"/>
        </w:rPr>
      </w:pPr>
    </w:p>
    <w:sectPr w:rsidR="000873C1" w:rsidSect="000873C1">
      <w:footerReference w:type="default" r:id="rId14"/>
      <w:headerReference w:type="first" r:id="rId15"/>
      <w:footerReference w:type="first" r:id="rId16"/>
      <w:pgSz w:w="11900" w:h="16840"/>
      <w:pgMar w:top="1134" w:right="1134" w:bottom="1418" w:left="1134" w:header="794" w:footer="53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456F6" w14:textId="77777777" w:rsidR="00114A68" w:rsidRDefault="00114A68" w:rsidP="00C34D06">
      <w:pPr>
        <w:spacing w:after="0"/>
      </w:pPr>
      <w:r>
        <w:separator/>
      </w:r>
    </w:p>
    <w:p w14:paraId="7E88F833" w14:textId="77777777" w:rsidR="00114A68" w:rsidRDefault="00114A68"/>
  </w:endnote>
  <w:endnote w:type="continuationSeparator" w:id="0">
    <w:p w14:paraId="02F0C044" w14:textId="77777777" w:rsidR="00114A68" w:rsidRDefault="00114A68" w:rsidP="00C34D06">
      <w:pPr>
        <w:spacing w:after="0"/>
      </w:pPr>
      <w:r>
        <w:continuationSeparator/>
      </w:r>
    </w:p>
    <w:p w14:paraId="690CB57C" w14:textId="77777777" w:rsidR="00114A68" w:rsidRDefault="00114A68"/>
  </w:endnote>
  <w:endnote w:type="continuationNotice" w:id="1">
    <w:p w14:paraId="0BD30EBE" w14:textId="77777777" w:rsidR="00114A68" w:rsidRDefault="00114A6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1"/>
      <w:gridCol w:w="3401"/>
      <w:gridCol w:w="3401"/>
    </w:tblGrid>
    <w:tr w:rsidR="000873C1" w14:paraId="16D3509F" w14:textId="77777777" w:rsidTr="4E05B6BF">
      <w:tc>
        <w:tcPr>
          <w:tcW w:w="3401" w:type="dxa"/>
        </w:tcPr>
        <w:p w14:paraId="1C1AECDE" w14:textId="77777777" w:rsidR="000873C1" w:rsidRDefault="000873C1" w:rsidP="4E05B6BF">
          <w:pPr>
            <w:pStyle w:val="Header"/>
            <w:ind w:left="-115"/>
          </w:pPr>
        </w:p>
      </w:tc>
      <w:tc>
        <w:tcPr>
          <w:tcW w:w="3401" w:type="dxa"/>
        </w:tcPr>
        <w:p w14:paraId="4FFDC9A1" w14:textId="77777777" w:rsidR="000873C1" w:rsidRDefault="000873C1" w:rsidP="4E05B6BF">
          <w:pPr>
            <w:pStyle w:val="Header"/>
            <w:jc w:val="center"/>
          </w:pPr>
        </w:p>
      </w:tc>
      <w:tc>
        <w:tcPr>
          <w:tcW w:w="3401" w:type="dxa"/>
        </w:tcPr>
        <w:p w14:paraId="562CFC2E" w14:textId="77777777" w:rsidR="000873C1" w:rsidRDefault="000873C1" w:rsidP="4E05B6BF">
          <w:pPr>
            <w:pStyle w:val="Header"/>
            <w:ind w:right="-115"/>
            <w:jc w:val="right"/>
          </w:pPr>
        </w:p>
      </w:tc>
    </w:tr>
  </w:tbl>
  <w:p w14:paraId="43C8AA6B" w14:textId="77777777" w:rsidR="000873C1" w:rsidRDefault="00087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2609" w14:textId="7C263DF1" w:rsidR="000873C1" w:rsidRPr="000873C1" w:rsidRDefault="000873C1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>Page 1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7BDA" w14:textId="65EA7157" w:rsidR="000873C1" w:rsidRPr="000873C1" w:rsidRDefault="000873C1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 xml:space="preserve">Page </w:t>
    </w:r>
    <w:r>
      <w:rPr>
        <w:sz w:val="22"/>
      </w:rPr>
      <w:t>3</w:t>
    </w:r>
    <w:r w:rsidRPr="000873C1">
      <w:rPr>
        <w:sz w:val="22"/>
      </w:rPr>
      <w:t xml:space="preserve"> of 3</w:t>
    </w:r>
  </w:p>
  <w:p w14:paraId="29F61AB3" w14:textId="77777777" w:rsidR="00CF7CA0" w:rsidRPr="000873C1" w:rsidRDefault="00CF7CA0" w:rsidP="000873C1">
    <w:pPr>
      <w:pStyle w:val="Footer"/>
      <w:pBdr>
        <w:top w:val="none" w:sz="0" w:space="0" w:color="auto"/>
      </w:pBdr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76E45" w14:textId="2F6AE150" w:rsidR="000873C1" w:rsidRPr="000873C1" w:rsidRDefault="000873C1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 xml:space="preserve">Page </w:t>
    </w:r>
    <w:r>
      <w:rPr>
        <w:sz w:val="22"/>
      </w:rPr>
      <w:t>2</w:t>
    </w:r>
    <w:r w:rsidRPr="000873C1">
      <w:rPr>
        <w:sz w:val="22"/>
      </w:rPr>
      <w:t xml:space="preserve"> of 3</w:t>
    </w:r>
  </w:p>
  <w:p w14:paraId="25E73F26" w14:textId="4BC8D35A" w:rsidR="00CF7CA0" w:rsidRPr="000873C1" w:rsidRDefault="00CF7CA0" w:rsidP="000873C1">
    <w:pPr>
      <w:pStyle w:val="Footer"/>
      <w:pBdr>
        <w:top w:val="none" w:sz="0" w:space="0" w:color="auto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8E1DD" w14:textId="77777777" w:rsidR="00114A68" w:rsidRDefault="00114A68" w:rsidP="00C34D06">
      <w:pPr>
        <w:spacing w:after="0"/>
      </w:pPr>
      <w:r>
        <w:separator/>
      </w:r>
    </w:p>
    <w:p w14:paraId="1E3D8E9D" w14:textId="77777777" w:rsidR="00114A68" w:rsidRDefault="00114A68"/>
  </w:footnote>
  <w:footnote w:type="continuationSeparator" w:id="0">
    <w:p w14:paraId="7C7FC732" w14:textId="77777777" w:rsidR="00114A68" w:rsidRDefault="00114A68" w:rsidP="00C34D06">
      <w:pPr>
        <w:spacing w:after="0"/>
      </w:pPr>
      <w:r>
        <w:continuationSeparator/>
      </w:r>
    </w:p>
    <w:p w14:paraId="4D09BD01" w14:textId="77777777" w:rsidR="00114A68" w:rsidRDefault="00114A68"/>
  </w:footnote>
  <w:footnote w:type="continuationNotice" w:id="1">
    <w:p w14:paraId="0BF38D77" w14:textId="77777777" w:rsidR="00114A68" w:rsidRDefault="00114A6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3F7A" w14:textId="67552D9E" w:rsidR="000873C1" w:rsidRDefault="000873C1">
    <w:pPr>
      <w:pStyle w:val="Header"/>
    </w:pPr>
    <w:r>
      <w:rPr>
        <w:noProof/>
      </w:rPr>
      <w:drawing>
        <wp:inline distT="0" distB="0" distL="0" distR="0" wp14:anchorId="49C401CE" wp14:editId="7F861BE4">
          <wp:extent cx="2250830" cy="5965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1A3E" w14:textId="77777777" w:rsidR="00CF7CA0" w:rsidRPr="000873C1" w:rsidRDefault="00CF7CA0" w:rsidP="00087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66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427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D0BD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C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28FB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703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24F2C2"/>
    <w:lvl w:ilvl="0">
      <w:start w:val="1"/>
      <w:numFmt w:val="bullet"/>
      <w:pStyle w:val="ListBullet3"/>
      <w:lvlText w:val=""/>
      <w:lvlJc w:val="left"/>
      <w:pPr>
        <w:tabs>
          <w:tab w:val="num" w:pos="869"/>
        </w:tabs>
        <w:ind w:left="869" w:hanging="303"/>
      </w:pPr>
      <w:rPr>
        <w:rFonts w:ascii="Symbol" w:hAnsi="Symbol" w:hint="default"/>
        <w:color w:val="44C4BF" w:themeColor="accent3"/>
      </w:rPr>
    </w:lvl>
  </w:abstractNum>
  <w:abstractNum w:abstractNumId="7" w15:restartNumberingAfterBreak="0">
    <w:nsid w:val="FFFFFF83"/>
    <w:multiLevelType w:val="singleLevel"/>
    <w:tmpl w:val="14C2DDAA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03"/>
      </w:pPr>
      <w:rPr>
        <w:rFonts w:ascii="Symbol" w:hAnsi="Symbol" w:hint="default"/>
        <w:color w:val="44C4BF" w:themeColor="accent3"/>
      </w:rPr>
    </w:lvl>
  </w:abstractNum>
  <w:abstractNum w:abstractNumId="8" w15:restartNumberingAfterBreak="0">
    <w:nsid w:val="FFFFFF88"/>
    <w:multiLevelType w:val="singleLevel"/>
    <w:tmpl w:val="F1E20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A0B930"/>
    <w:lvl w:ilvl="0">
      <w:start w:val="1"/>
      <w:numFmt w:val="bullet"/>
      <w:pStyle w:val="ListBullet"/>
      <w:lvlText w:val=""/>
      <w:lvlJc w:val="left"/>
      <w:pPr>
        <w:tabs>
          <w:tab w:val="num" w:pos="303"/>
        </w:tabs>
        <w:ind w:left="303" w:hanging="303"/>
      </w:pPr>
      <w:rPr>
        <w:rFonts w:ascii="Symbol" w:hAnsi="Symbol" w:hint="default"/>
        <w:color w:val="44C4BF" w:themeColor="accent3"/>
      </w:rPr>
    </w:lvl>
  </w:abstractNum>
  <w:abstractNum w:abstractNumId="10" w15:restartNumberingAfterBreak="0">
    <w:nsid w:val="078B1E46"/>
    <w:multiLevelType w:val="hybridMultilevel"/>
    <w:tmpl w:val="2E560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0243CD"/>
    <w:multiLevelType w:val="hybridMultilevel"/>
    <w:tmpl w:val="BD223A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02018D"/>
    <w:multiLevelType w:val="hybridMultilevel"/>
    <w:tmpl w:val="B53A0CEE"/>
    <w:lvl w:ilvl="0" w:tplc="863AE286">
      <w:start w:val="1"/>
      <w:numFmt w:val="decimal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E38E2"/>
    <w:multiLevelType w:val="hybridMultilevel"/>
    <w:tmpl w:val="64E4042E"/>
    <w:lvl w:ilvl="0" w:tplc="C8DAC77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3982963C">
      <w:start w:val="1"/>
      <w:numFmt w:val="bullet"/>
      <w:lvlText w:val="•"/>
      <w:lvlJc w:val="left"/>
      <w:pPr>
        <w:ind w:left="1800" w:hanging="720"/>
      </w:pPr>
      <w:rPr>
        <w:rFonts w:ascii="Constantia" w:eastAsia="Times New Roman" w:hAnsi="Constantia" w:cs="Times New Roman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76744D"/>
    <w:multiLevelType w:val="multilevel"/>
    <w:tmpl w:val="953CC05C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267B4"/>
    <w:multiLevelType w:val="multilevel"/>
    <w:tmpl w:val="E44026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B35AA"/>
    <w:multiLevelType w:val="hybridMultilevel"/>
    <w:tmpl w:val="83745CBE"/>
    <w:lvl w:ilvl="0" w:tplc="120E1F7E">
      <w:start w:val="1"/>
      <w:numFmt w:val="bullet"/>
      <w:pStyle w:val="ListParagraph"/>
      <w:lvlText w:val="à"/>
      <w:lvlJc w:val="left"/>
      <w:pPr>
        <w:ind w:left="397" w:hanging="397"/>
      </w:pPr>
      <w:rPr>
        <w:rFonts w:ascii="Wingdings" w:hAnsi="Wingdings" w:hint="default"/>
        <w:color w:val="44C4B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C6890"/>
    <w:multiLevelType w:val="multilevel"/>
    <w:tmpl w:val="45D6952C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ind w:left="794" w:hanging="397"/>
      </w:pPr>
      <w:rPr>
        <w:rFonts w:ascii="Courier New" w:hAnsi="Courier New" w:hint="default"/>
      </w:rPr>
    </w:lvl>
    <w:lvl w:ilvl="2">
      <w:start w:val="1"/>
      <w:numFmt w:val="bullet"/>
      <w:lvlRestart w:val="0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Restart w:val="0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>
      <w:start w:val="1"/>
      <w:numFmt w:val="bullet"/>
      <w:lvlRestart w:val="0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Restart w:val="0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Restart w:val="0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Restart w:val="0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8" w15:restartNumberingAfterBreak="0">
    <w:nsid w:val="333D6DE2"/>
    <w:multiLevelType w:val="multilevel"/>
    <w:tmpl w:val="8DD22B56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526A"/>
    <w:multiLevelType w:val="multilevel"/>
    <w:tmpl w:val="521EE3D4"/>
    <w:lvl w:ilvl="0">
      <w:start w:val="1"/>
      <w:numFmt w:val="bullet"/>
      <w:lvlText w:val="à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D0A4C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807A4"/>
    <w:multiLevelType w:val="multilevel"/>
    <w:tmpl w:val="DB46BB88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50FA6"/>
    <w:multiLevelType w:val="hybridMultilevel"/>
    <w:tmpl w:val="FC305ED0"/>
    <w:lvl w:ilvl="0" w:tplc="32F8AAA4">
      <w:numFmt w:val="bullet"/>
      <w:lvlText w:val="-"/>
      <w:lvlJc w:val="left"/>
      <w:pPr>
        <w:ind w:left="1296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4E31676B"/>
    <w:multiLevelType w:val="hybridMultilevel"/>
    <w:tmpl w:val="847C16A4"/>
    <w:lvl w:ilvl="0" w:tplc="9AE245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3B46C5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3396"/>
    <w:multiLevelType w:val="multilevel"/>
    <w:tmpl w:val="20C6AB4C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D353C"/>
    <w:multiLevelType w:val="multilevel"/>
    <w:tmpl w:val="0EC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CF14C5"/>
    <w:multiLevelType w:val="multilevel"/>
    <w:tmpl w:val="1A42ABCA"/>
    <w:lvl w:ilvl="0">
      <w:start w:val="1"/>
      <w:numFmt w:val="bullet"/>
      <w:lvlText w:val="à"/>
      <w:lvlJc w:val="left"/>
      <w:pPr>
        <w:ind w:left="284" w:hanging="284"/>
      </w:pPr>
      <w:rPr>
        <w:rFonts w:ascii="Wingdings" w:hAnsi="Wingdings" w:hint="default"/>
        <w:color w:val="44C4BF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20825"/>
    <w:multiLevelType w:val="hybridMultilevel"/>
    <w:tmpl w:val="CA26974C"/>
    <w:lvl w:ilvl="0" w:tplc="DDAEEBD2">
      <w:start w:val="1"/>
      <w:numFmt w:val="decimal"/>
      <w:pStyle w:val="Heading1-numbers"/>
      <w:lvlText w:val="%1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F5867"/>
    <w:multiLevelType w:val="hybridMultilevel"/>
    <w:tmpl w:val="20C6AB4C"/>
    <w:lvl w:ilvl="0" w:tplc="F4F27832">
      <w:start w:val="1"/>
      <w:numFmt w:val="decimal"/>
      <w:pStyle w:val="Heading2-numbers"/>
      <w:lvlText w:val="%1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A52CB"/>
    <w:multiLevelType w:val="hybridMultilevel"/>
    <w:tmpl w:val="DDDE524A"/>
    <w:lvl w:ilvl="0" w:tplc="7A8E3FF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color w:val="000000" w:themeColor="text1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5762C"/>
    <w:multiLevelType w:val="hybridMultilevel"/>
    <w:tmpl w:val="A2AE7C1E"/>
    <w:lvl w:ilvl="0" w:tplc="B05ADD54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856720">
    <w:abstractNumId w:val="16"/>
  </w:num>
  <w:num w:numId="2" w16cid:durableId="858085558">
    <w:abstractNumId w:val="18"/>
  </w:num>
  <w:num w:numId="3" w16cid:durableId="927471105">
    <w:abstractNumId w:val="31"/>
  </w:num>
  <w:num w:numId="4" w16cid:durableId="1736734118">
    <w:abstractNumId w:val="21"/>
  </w:num>
  <w:num w:numId="5" w16cid:durableId="159076914">
    <w:abstractNumId w:val="15"/>
  </w:num>
  <w:num w:numId="6" w16cid:durableId="1004283010">
    <w:abstractNumId w:val="14"/>
  </w:num>
  <w:num w:numId="7" w16cid:durableId="57636342">
    <w:abstractNumId w:val="19"/>
  </w:num>
  <w:num w:numId="8" w16cid:durableId="1410425642">
    <w:abstractNumId w:val="27"/>
  </w:num>
  <w:num w:numId="9" w16cid:durableId="834347135">
    <w:abstractNumId w:val="22"/>
  </w:num>
  <w:num w:numId="10" w16cid:durableId="535700904">
    <w:abstractNumId w:val="0"/>
  </w:num>
  <w:num w:numId="11" w16cid:durableId="1864050686">
    <w:abstractNumId w:val="1"/>
  </w:num>
  <w:num w:numId="12" w16cid:durableId="925118915">
    <w:abstractNumId w:val="2"/>
  </w:num>
  <w:num w:numId="13" w16cid:durableId="1611741147">
    <w:abstractNumId w:val="3"/>
  </w:num>
  <w:num w:numId="14" w16cid:durableId="167332508">
    <w:abstractNumId w:val="8"/>
  </w:num>
  <w:num w:numId="15" w16cid:durableId="166872824">
    <w:abstractNumId w:val="4"/>
  </w:num>
  <w:num w:numId="16" w16cid:durableId="1250894069">
    <w:abstractNumId w:val="5"/>
  </w:num>
  <w:num w:numId="17" w16cid:durableId="1452819644">
    <w:abstractNumId w:val="6"/>
  </w:num>
  <w:num w:numId="18" w16cid:durableId="1928616395">
    <w:abstractNumId w:val="7"/>
  </w:num>
  <w:num w:numId="19" w16cid:durableId="1473671509">
    <w:abstractNumId w:val="9"/>
  </w:num>
  <w:num w:numId="20" w16cid:durableId="561142939">
    <w:abstractNumId w:val="29"/>
  </w:num>
  <w:num w:numId="21" w16cid:durableId="1750809252">
    <w:abstractNumId w:val="25"/>
  </w:num>
  <w:num w:numId="22" w16cid:durableId="730542153">
    <w:abstractNumId w:val="28"/>
  </w:num>
  <w:num w:numId="23" w16cid:durableId="202793554">
    <w:abstractNumId w:val="12"/>
  </w:num>
  <w:num w:numId="24" w16cid:durableId="1284993033">
    <w:abstractNumId w:val="26"/>
  </w:num>
  <w:num w:numId="25" w16cid:durableId="737289518">
    <w:abstractNumId w:val="30"/>
  </w:num>
  <w:num w:numId="26" w16cid:durableId="1935244773">
    <w:abstractNumId w:val="10"/>
  </w:num>
  <w:num w:numId="27" w16cid:durableId="1820727278">
    <w:abstractNumId w:val="23"/>
  </w:num>
  <w:num w:numId="28" w16cid:durableId="452404071">
    <w:abstractNumId w:val="13"/>
  </w:num>
  <w:num w:numId="29" w16cid:durableId="793671891">
    <w:abstractNumId w:val="17"/>
  </w:num>
  <w:num w:numId="30" w16cid:durableId="1316956960">
    <w:abstractNumId w:val="11"/>
  </w:num>
  <w:num w:numId="31" w16cid:durableId="1116561777">
    <w:abstractNumId w:val="20"/>
  </w:num>
  <w:num w:numId="32" w16cid:durableId="20108635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68"/>
    <w:rsid w:val="00006D46"/>
    <w:rsid w:val="000115FA"/>
    <w:rsid w:val="00012C0D"/>
    <w:rsid w:val="0002215E"/>
    <w:rsid w:val="00023A7F"/>
    <w:rsid w:val="00023E7A"/>
    <w:rsid w:val="000303FA"/>
    <w:rsid w:val="0003200D"/>
    <w:rsid w:val="00035494"/>
    <w:rsid w:val="00035716"/>
    <w:rsid w:val="00040E0F"/>
    <w:rsid w:val="00047671"/>
    <w:rsid w:val="00051C5C"/>
    <w:rsid w:val="0005286A"/>
    <w:rsid w:val="00057EC2"/>
    <w:rsid w:val="000610E6"/>
    <w:rsid w:val="00062860"/>
    <w:rsid w:val="00062A6D"/>
    <w:rsid w:val="000636D0"/>
    <w:rsid w:val="00075FBA"/>
    <w:rsid w:val="000873C1"/>
    <w:rsid w:val="000A358E"/>
    <w:rsid w:val="000B138B"/>
    <w:rsid w:val="000B27D7"/>
    <w:rsid w:val="000B6017"/>
    <w:rsid w:val="000D40C6"/>
    <w:rsid w:val="000D54B5"/>
    <w:rsid w:val="000D6775"/>
    <w:rsid w:val="000E1BA0"/>
    <w:rsid w:val="000E76DC"/>
    <w:rsid w:val="00114A68"/>
    <w:rsid w:val="0011558B"/>
    <w:rsid w:val="001155CE"/>
    <w:rsid w:val="00120EEC"/>
    <w:rsid w:val="00125C7B"/>
    <w:rsid w:val="00131543"/>
    <w:rsid w:val="00131852"/>
    <w:rsid w:val="001323FD"/>
    <w:rsid w:val="00142470"/>
    <w:rsid w:val="00181204"/>
    <w:rsid w:val="0018179F"/>
    <w:rsid w:val="00183C00"/>
    <w:rsid w:val="00190750"/>
    <w:rsid w:val="001907D5"/>
    <w:rsid w:val="001A3997"/>
    <w:rsid w:val="001A56ED"/>
    <w:rsid w:val="001A6184"/>
    <w:rsid w:val="001B11DC"/>
    <w:rsid w:val="001B1570"/>
    <w:rsid w:val="001B7DAD"/>
    <w:rsid w:val="001C695A"/>
    <w:rsid w:val="001E25E4"/>
    <w:rsid w:val="001E539F"/>
    <w:rsid w:val="001F66E7"/>
    <w:rsid w:val="001F790E"/>
    <w:rsid w:val="00202426"/>
    <w:rsid w:val="00212367"/>
    <w:rsid w:val="0023371F"/>
    <w:rsid w:val="00233ED6"/>
    <w:rsid w:val="002446B2"/>
    <w:rsid w:val="00252A0F"/>
    <w:rsid w:val="00271E91"/>
    <w:rsid w:val="00273161"/>
    <w:rsid w:val="00274A9F"/>
    <w:rsid w:val="002845C8"/>
    <w:rsid w:val="002850CF"/>
    <w:rsid w:val="002963EC"/>
    <w:rsid w:val="002C7947"/>
    <w:rsid w:val="002E0C55"/>
    <w:rsid w:val="002F2DA7"/>
    <w:rsid w:val="0030151C"/>
    <w:rsid w:val="0030252D"/>
    <w:rsid w:val="003210C4"/>
    <w:rsid w:val="003215CC"/>
    <w:rsid w:val="003353BC"/>
    <w:rsid w:val="00340817"/>
    <w:rsid w:val="00340993"/>
    <w:rsid w:val="0034436C"/>
    <w:rsid w:val="00345704"/>
    <w:rsid w:val="00346B0C"/>
    <w:rsid w:val="00346F7A"/>
    <w:rsid w:val="00352F7E"/>
    <w:rsid w:val="003567D8"/>
    <w:rsid w:val="003640C0"/>
    <w:rsid w:val="003A5F70"/>
    <w:rsid w:val="003A629A"/>
    <w:rsid w:val="003B7FBA"/>
    <w:rsid w:val="003D0AD0"/>
    <w:rsid w:val="003D66D5"/>
    <w:rsid w:val="003D75C9"/>
    <w:rsid w:val="003E2EEF"/>
    <w:rsid w:val="003F10C4"/>
    <w:rsid w:val="0041002C"/>
    <w:rsid w:val="00410E6E"/>
    <w:rsid w:val="00415948"/>
    <w:rsid w:val="00421E0E"/>
    <w:rsid w:val="00422FC9"/>
    <w:rsid w:val="00427F4A"/>
    <w:rsid w:val="004473FA"/>
    <w:rsid w:val="0045505D"/>
    <w:rsid w:val="0047378E"/>
    <w:rsid w:val="0049330A"/>
    <w:rsid w:val="00493DFE"/>
    <w:rsid w:val="004A3E06"/>
    <w:rsid w:val="004A4543"/>
    <w:rsid w:val="004A510E"/>
    <w:rsid w:val="004D34EE"/>
    <w:rsid w:val="004D78FC"/>
    <w:rsid w:val="004E023E"/>
    <w:rsid w:val="004F0803"/>
    <w:rsid w:val="004F0A5E"/>
    <w:rsid w:val="004F0D2E"/>
    <w:rsid w:val="004F6716"/>
    <w:rsid w:val="005070C7"/>
    <w:rsid w:val="0051046B"/>
    <w:rsid w:val="00535ED5"/>
    <w:rsid w:val="00580501"/>
    <w:rsid w:val="00586364"/>
    <w:rsid w:val="00592144"/>
    <w:rsid w:val="00596E4A"/>
    <w:rsid w:val="005A0B23"/>
    <w:rsid w:val="005B4600"/>
    <w:rsid w:val="005C1873"/>
    <w:rsid w:val="005E330B"/>
    <w:rsid w:val="005F1EC9"/>
    <w:rsid w:val="005F47FA"/>
    <w:rsid w:val="00600A54"/>
    <w:rsid w:val="00601457"/>
    <w:rsid w:val="00620033"/>
    <w:rsid w:val="00632AD2"/>
    <w:rsid w:val="0064188E"/>
    <w:rsid w:val="0064338E"/>
    <w:rsid w:val="00647C86"/>
    <w:rsid w:val="0065370A"/>
    <w:rsid w:val="00654F27"/>
    <w:rsid w:val="006729B5"/>
    <w:rsid w:val="0068093C"/>
    <w:rsid w:val="00681CDC"/>
    <w:rsid w:val="006A4B41"/>
    <w:rsid w:val="006A5864"/>
    <w:rsid w:val="006A586F"/>
    <w:rsid w:val="006C0A69"/>
    <w:rsid w:val="006D12AF"/>
    <w:rsid w:val="006D479B"/>
    <w:rsid w:val="006D76B9"/>
    <w:rsid w:val="006E7B39"/>
    <w:rsid w:val="006F1A00"/>
    <w:rsid w:val="006F660C"/>
    <w:rsid w:val="007009D9"/>
    <w:rsid w:val="00703044"/>
    <w:rsid w:val="0071094D"/>
    <w:rsid w:val="00716746"/>
    <w:rsid w:val="007211D5"/>
    <w:rsid w:val="00731110"/>
    <w:rsid w:val="00732EBC"/>
    <w:rsid w:val="00734576"/>
    <w:rsid w:val="0073616F"/>
    <w:rsid w:val="00743B73"/>
    <w:rsid w:val="00751979"/>
    <w:rsid w:val="00753C23"/>
    <w:rsid w:val="00756507"/>
    <w:rsid w:val="00762467"/>
    <w:rsid w:val="007635FB"/>
    <w:rsid w:val="007723A1"/>
    <w:rsid w:val="00776089"/>
    <w:rsid w:val="00786A1F"/>
    <w:rsid w:val="007C4EA7"/>
    <w:rsid w:val="007C5971"/>
    <w:rsid w:val="007E3EAA"/>
    <w:rsid w:val="007E5EAB"/>
    <w:rsid w:val="007F106C"/>
    <w:rsid w:val="00810D4D"/>
    <w:rsid w:val="008111EC"/>
    <w:rsid w:val="00815701"/>
    <w:rsid w:val="008169CD"/>
    <w:rsid w:val="0082040A"/>
    <w:rsid w:val="00824A55"/>
    <w:rsid w:val="00836483"/>
    <w:rsid w:val="0086280C"/>
    <w:rsid w:val="00866A16"/>
    <w:rsid w:val="00874428"/>
    <w:rsid w:val="0087468A"/>
    <w:rsid w:val="00875283"/>
    <w:rsid w:val="00875E9D"/>
    <w:rsid w:val="00890C0E"/>
    <w:rsid w:val="008A3377"/>
    <w:rsid w:val="008B4D9E"/>
    <w:rsid w:val="008B55C6"/>
    <w:rsid w:val="008C7365"/>
    <w:rsid w:val="008D2AE0"/>
    <w:rsid w:val="008E10E2"/>
    <w:rsid w:val="008E12ED"/>
    <w:rsid w:val="008E234C"/>
    <w:rsid w:val="008E40CE"/>
    <w:rsid w:val="008E6735"/>
    <w:rsid w:val="009032F9"/>
    <w:rsid w:val="0090377E"/>
    <w:rsid w:val="00913C8E"/>
    <w:rsid w:val="0091604C"/>
    <w:rsid w:val="00922A56"/>
    <w:rsid w:val="00922D26"/>
    <w:rsid w:val="0092659E"/>
    <w:rsid w:val="00933DDA"/>
    <w:rsid w:val="009413F0"/>
    <w:rsid w:val="0095401C"/>
    <w:rsid w:val="009620C8"/>
    <w:rsid w:val="009637CE"/>
    <w:rsid w:val="009851C0"/>
    <w:rsid w:val="00992269"/>
    <w:rsid w:val="009971D1"/>
    <w:rsid w:val="009B6BD5"/>
    <w:rsid w:val="009C15FD"/>
    <w:rsid w:val="009C658F"/>
    <w:rsid w:val="009C7B03"/>
    <w:rsid w:val="009D1245"/>
    <w:rsid w:val="009E0CAD"/>
    <w:rsid w:val="009E11EA"/>
    <w:rsid w:val="009F6A2C"/>
    <w:rsid w:val="009F7601"/>
    <w:rsid w:val="00A000F8"/>
    <w:rsid w:val="00A03031"/>
    <w:rsid w:val="00A0352D"/>
    <w:rsid w:val="00A078A8"/>
    <w:rsid w:val="00A13D15"/>
    <w:rsid w:val="00A270EB"/>
    <w:rsid w:val="00A31DA8"/>
    <w:rsid w:val="00A42764"/>
    <w:rsid w:val="00A571CC"/>
    <w:rsid w:val="00A57D94"/>
    <w:rsid w:val="00A74EE9"/>
    <w:rsid w:val="00A82AC2"/>
    <w:rsid w:val="00A9622E"/>
    <w:rsid w:val="00A976BE"/>
    <w:rsid w:val="00AB196F"/>
    <w:rsid w:val="00AB373F"/>
    <w:rsid w:val="00AD376A"/>
    <w:rsid w:val="00AE1B17"/>
    <w:rsid w:val="00B03835"/>
    <w:rsid w:val="00B06B4D"/>
    <w:rsid w:val="00B071D1"/>
    <w:rsid w:val="00B23B26"/>
    <w:rsid w:val="00B302BE"/>
    <w:rsid w:val="00B4159E"/>
    <w:rsid w:val="00B557E9"/>
    <w:rsid w:val="00B62FBD"/>
    <w:rsid w:val="00B6721F"/>
    <w:rsid w:val="00B71BD8"/>
    <w:rsid w:val="00B739C9"/>
    <w:rsid w:val="00B74394"/>
    <w:rsid w:val="00B869ED"/>
    <w:rsid w:val="00B9382B"/>
    <w:rsid w:val="00B93D1E"/>
    <w:rsid w:val="00B94C93"/>
    <w:rsid w:val="00B95621"/>
    <w:rsid w:val="00BA6CC8"/>
    <w:rsid w:val="00BA7886"/>
    <w:rsid w:val="00BC0B4C"/>
    <w:rsid w:val="00BD1B9C"/>
    <w:rsid w:val="00BD6EBA"/>
    <w:rsid w:val="00BE2A78"/>
    <w:rsid w:val="00BE6316"/>
    <w:rsid w:val="00BF073A"/>
    <w:rsid w:val="00BF1748"/>
    <w:rsid w:val="00BF3615"/>
    <w:rsid w:val="00BF4A62"/>
    <w:rsid w:val="00C010A5"/>
    <w:rsid w:val="00C2331E"/>
    <w:rsid w:val="00C27EFE"/>
    <w:rsid w:val="00C31425"/>
    <w:rsid w:val="00C34096"/>
    <w:rsid w:val="00C34324"/>
    <w:rsid w:val="00C34D06"/>
    <w:rsid w:val="00C40C5C"/>
    <w:rsid w:val="00C411A7"/>
    <w:rsid w:val="00C45448"/>
    <w:rsid w:val="00C60638"/>
    <w:rsid w:val="00C659A4"/>
    <w:rsid w:val="00C80BE8"/>
    <w:rsid w:val="00C85F12"/>
    <w:rsid w:val="00C85FAE"/>
    <w:rsid w:val="00C872B7"/>
    <w:rsid w:val="00C93CDE"/>
    <w:rsid w:val="00C96205"/>
    <w:rsid w:val="00CA0A40"/>
    <w:rsid w:val="00CB0404"/>
    <w:rsid w:val="00CB0D91"/>
    <w:rsid w:val="00CB26CB"/>
    <w:rsid w:val="00CB6C66"/>
    <w:rsid w:val="00CC36CF"/>
    <w:rsid w:val="00CC4A54"/>
    <w:rsid w:val="00CD0F06"/>
    <w:rsid w:val="00CD69CC"/>
    <w:rsid w:val="00CE4A67"/>
    <w:rsid w:val="00CF7CA0"/>
    <w:rsid w:val="00D032D5"/>
    <w:rsid w:val="00D113C3"/>
    <w:rsid w:val="00D17D50"/>
    <w:rsid w:val="00D210F8"/>
    <w:rsid w:val="00D214D4"/>
    <w:rsid w:val="00D22EE3"/>
    <w:rsid w:val="00D26CBB"/>
    <w:rsid w:val="00D3728A"/>
    <w:rsid w:val="00D43AEA"/>
    <w:rsid w:val="00D46AB1"/>
    <w:rsid w:val="00D5567E"/>
    <w:rsid w:val="00D57D6D"/>
    <w:rsid w:val="00D731EF"/>
    <w:rsid w:val="00D84996"/>
    <w:rsid w:val="00D85617"/>
    <w:rsid w:val="00D87D1F"/>
    <w:rsid w:val="00D93ED6"/>
    <w:rsid w:val="00DA2AD7"/>
    <w:rsid w:val="00DA5E97"/>
    <w:rsid w:val="00DA5F01"/>
    <w:rsid w:val="00DA792A"/>
    <w:rsid w:val="00DB4636"/>
    <w:rsid w:val="00DC5091"/>
    <w:rsid w:val="00DC62B5"/>
    <w:rsid w:val="00DC63DE"/>
    <w:rsid w:val="00DD2104"/>
    <w:rsid w:val="00DD47B8"/>
    <w:rsid w:val="00DE2C3B"/>
    <w:rsid w:val="00E01665"/>
    <w:rsid w:val="00E2079E"/>
    <w:rsid w:val="00E26C63"/>
    <w:rsid w:val="00E27F3A"/>
    <w:rsid w:val="00E358E3"/>
    <w:rsid w:val="00E35E90"/>
    <w:rsid w:val="00E479AD"/>
    <w:rsid w:val="00E5374B"/>
    <w:rsid w:val="00E57104"/>
    <w:rsid w:val="00E65EAC"/>
    <w:rsid w:val="00E73869"/>
    <w:rsid w:val="00E74B1C"/>
    <w:rsid w:val="00E75095"/>
    <w:rsid w:val="00E76666"/>
    <w:rsid w:val="00E819AE"/>
    <w:rsid w:val="00E81F16"/>
    <w:rsid w:val="00E87D54"/>
    <w:rsid w:val="00E9114A"/>
    <w:rsid w:val="00E92908"/>
    <w:rsid w:val="00E9539C"/>
    <w:rsid w:val="00EA15C2"/>
    <w:rsid w:val="00EA1761"/>
    <w:rsid w:val="00EA285B"/>
    <w:rsid w:val="00EB612F"/>
    <w:rsid w:val="00EC6686"/>
    <w:rsid w:val="00ED4AB8"/>
    <w:rsid w:val="00EE3860"/>
    <w:rsid w:val="00EE6BAD"/>
    <w:rsid w:val="00EF0839"/>
    <w:rsid w:val="00F02284"/>
    <w:rsid w:val="00F079C1"/>
    <w:rsid w:val="00F1703A"/>
    <w:rsid w:val="00F25252"/>
    <w:rsid w:val="00F26BEE"/>
    <w:rsid w:val="00F33758"/>
    <w:rsid w:val="00F33E04"/>
    <w:rsid w:val="00F55556"/>
    <w:rsid w:val="00F60C20"/>
    <w:rsid w:val="00F615EE"/>
    <w:rsid w:val="00F61A94"/>
    <w:rsid w:val="00F6314B"/>
    <w:rsid w:val="00F63A3B"/>
    <w:rsid w:val="00F714A2"/>
    <w:rsid w:val="00F80BFE"/>
    <w:rsid w:val="00F84DEE"/>
    <w:rsid w:val="00F90C93"/>
    <w:rsid w:val="00F92555"/>
    <w:rsid w:val="00FA4D69"/>
    <w:rsid w:val="00FA694C"/>
    <w:rsid w:val="00FB4C96"/>
    <w:rsid w:val="00FF172C"/>
    <w:rsid w:val="00FF3EE5"/>
    <w:rsid w:val="00FF4888"/>
    <w:rsid w:val="00FF5D73"/>
    <w:rsid w:val="1430630F"/>
    <w:rsid w:val="145FBAF8"/>
    <w:rsid w:val="14B56357"/>
    <w:rsid w:val="19B3CF26"/>
    <w:rsid w:val="2337A446"/>
    <w:rsid w:val="24D374A7"/>
    <w:rsid w:val="3AB0CC87"/>
    <w:rsid w:val="4106E5AE"/>
    <w:rsid w:val="41564305"/>
    <w:rsid w:val="443E8670"/>
    <w:rsid w:val="4971DB20"/>
    <w:rsid w:val="4C4AF326"/>
    <w:rsid w:val="5866E592"/>
    <w:rsid w:val="6A1F6887"/>
    <w:rsid w:val="6E557849"/>
    <w:rsid w:val="7077C5D1"/>
    <w:rsid w:val="75637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E2AD2B"/>
  <w15:docId w15:val="{BF373010-97AC-4E9B-BF08-236FFF87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EE9"/>
    <w:pPr>
      <w:spacing w:after="160" w:line="259" w:lineRule="auto"/>
    </w:pPr>
    <w:rPr>
      <w:rFonts w:eastAsiaTheme="minorHAnsi"/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0F"/>
    <w:pPr>
      <w:keepNext/>
      <w:keepLines/>
      <w:spacing w:before="480" w:after="240" w:line="180" w:lineRule="auto"/>
      <w:outlineLvl w:val="0"/>
    </w:pPr>
    <w:rPr>
      <w:rFonts w:eastAsiaTheme="majorEastAsia" w:cstheme="majorBidi"/>
      <w:bCs/>
      <w:color w:val="FFFFFF" w:themeColor="background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C8E"/>
    <w:pPr>
      <w:keepNext/>
      <w:keepLines/>
      <w:spacing w:before="360" w:after="240"/>
      <w:outlineLvl w:val="1"/>
    </w:pPr>
    <w:rPr>
      <w:rFonts w:ascii="Calibri" w:eastAsiaTheme="majorEastAsia" w:hAnsi="Calibri" w:cstheme="majorBidi"/>
      <w:color w:val="005E6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A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  <w:color w:val="005E63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6A2C"/>
    <w:pPr>
      <w:keepNext/>
      <w:keepLines/>
      <w:spacing w:before="200" w:after="60"/>
      <w:outlineLvl w:val="3"/>
    </w:pPr>
    <w:rPr>
      <w:rFonts w:asciiTheme="majorHAnsi" w:eastAsiaTheme="majorEastAsia" w:hAnsiTheme="majorHAnsi" w:cstheme="majorBidi"/>
      <w:b/>
      <w:bCs/>
      <w:i/>
      <w:iCs/>
      <w:color w:val="008C84" w:themeColor="accen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2F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6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0F"/>
    <w:rPr>
      <w:rFonts w:eastAsiaTheme="majorEastAsia" w:cstheme="majorBidi"/>
      <w:bCs/>
      <w:color w:val="FFFFFF" w:themeColor="background1"/>
      <w:sz w:val="44"/>
      <w:szCs w:val="32"/>
      <w:lang w:val="en-NZ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33DDA"/>
    <w:pPr>
      <w:pBdr>
        <w:left w:val="single" w:sz="4" w:space="5" w:color="44C4BF" w:themeColor="accent3"/>
        <w:bottom w:val="single" w:sz="4" w:space="5" w:color="44C4BF" w:themeColor="accent3"/>
      </w:pBdr>
      <w:spacing w:before="120" w:line="290" w:lineRule="exact"/>
      <w:ind w:left="284"/>
    </w:pPr>
    <w:rPr>
      <w:rFonts w:asciiTheme="majorHAnsi" w:eastAsia="MS Mincho" w:hAnsiTheme="majorHAnsi" w:cs="Times New Roman"/>
      <w:i/>
      <w:color w:val="008C84" w:themeColor="accent2"/>
      <w:szCs w:val="20"/>
    </w:rPr>
  </w:style>
  <w:style w:type="character" w:styleId="Hyperlink">
    <w:name w:val="Hyperlink"/>
    <w:basedOn w:val="DefaultParagraphFont"/>
    <w:uiPriority w:val="99"/>
    <w:unhideWhenUsed/>
    <w:rsid w:val="009C7B03"/>
    <w:rPr>
      <w:color w:val="00A1B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159E"/>
    <w:rPr>
      <w:color w:val="9CBD94" w:themeColor="followedHyperlink"/>
      <w:u w:val="single"/>
    </w:rPr>
  </w:style>
  <w:style w:type="table" w:styleId="TableGrid">
    <w:name w:val="Table Grid"/>
    <w:basedOn w:val="TableNormal"/>
    <w:uiPriority w:val="59"/>
    <w:rsid w:val="001E25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34D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06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A694C"/>
    <w:pPr>
      <w:framePr w:hSpace="180" w:wrap="around" w:vAnchor="text" w:hAnchor="text" w:y="1"/>
      <w:spacing w:after="0"/>
      <w:ind w:left="624"/>
      <w:contextualSpacing/>
      <w:suppressOverlap/>
    </w:pPr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694C"/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D54"/>
    <w:pPr>
      <w:numPr>
        <w:ilvl w:val="1"/>
      </w:numPr>
      <w:spacing w:after="0"/>
      <w:ind w:left="680"/>
    </w:pPr>
    <w:rPr>
      <w:rFonts w:eastAsiaTheme="majorEastAsia" w:cstheme="majorBidi"/>
      <w:b/>
      <w:b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7D54"/>
    <w:rPr>
      <w:rFonts w:eastAsiaTheme="majorEastAsia" w:cstheme="majorBidi"/>
      <w:b/>
      <w:bCs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0E76DC"/>
    <w:pPr>
      <w:pBdr>
        <w:top w:val="single" w:sz="4" w:space="10" w:color="44C4BF" w:themeColor="accent3"/>
      </w:pBdr>
      <w:tabs>
        <w:tab w:val="right" w:pos="9497"/>
      </w:tabs>
      <w:spacing w:after="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E76DC"/>
    <w:rPr>
      <w:rFonts w:eastAsiaTheme="minorHAnsi"/>
      <w:color w:val="000000" w:themeColor="text1"/>
      <w:sz w:val="16"/>
      <w:szCs w:val="22"/>
      <w:lang w:val="en-NZ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F6A2C"/>
    <w:rPr>
      <w:rFonts w:ascii="Calibri" w:eastAsiaTheme="majorEastAsia" w:hAnsi="Calibri" w:cstheme="majorBidi"/>
      <w:b/>
      <w:bCs/>
      <w:color w:val="005E63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13C8E"/>
    <w:rPr>
      <w:rFonts w:ascii="Calibri" w:eastAsiaTheme="majorEastAsia" w:hAnsi="Calibri" w:cstheme="majorBidi"/>
      <w:color w:val="005E63"/>
      <w:sz w:val="26"/>
      <w:szCs w:val="26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933DDA"/>
    <w:rPr>
      <w:rFonts w:asciiTheme="majorHAnsi" w:eastAsia="MS Mincho" w:hAnsiTheme="majorHAnsi" w:cs="Times New Roman"/>
      <w:i/>
      <w:color w:val="008C84" w:themeColor="accent2"/>
      <w:sz w:val="22"/>
      <w:szCs w:val="20"/>
      <w:lang w:eastAsia="en-US"/>
    </w:rPr>
  </w:style>
  <w:style w:type="paragraph" w:styleId="ListParagraph">
    <w:name w:val="List Paragraph"/>
    <w:aliases w:val="Bullet"/>
    <w:basedOn w:val="Normal"/>
    <w:uiPriority w:val="34"/>
    <w:qFormat/>
    <w:rsid w:val="00753C23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qFormat/>
    <w:rsid w:val="00233ED6"/>
    <w:rPr>
      <w:b/>
      <w:bCs/>
    </w:rPr>
  </w:style>
  <w:style w:type="character" w:styleId="Emphasis">
    <w:name w:val="Emphasis"/>
    <w:basedOn w:val="DefaultParagraphFont"/>
    <w:uiPriority w:val="20"/>
    <w:qFormat/>
    <w:rsid w:val="00233ED6"/>
    <w:rPr>
      <w:i/>
      <w:iCs/>
    </w:rPr>
  </w:style>
  <w:style w:type="paragraph" w:customStyle="1" w:styleId="IntroText">
    <w:name w:val="Intro Text"/>
    <w:basedOn w:val="Normal"/>
    <w:qFormat/>
    <w:rsid w:val="000D6775"/>
    <w:pPr>
      <w:pBdr>
        <w:top w:val="single" w:sz="4" w:space="5" w:color="44C4BF" w:themeColor="accent3"/>
        <w:bottom w:val="single" w:sz="4" w:space="5" w:color="44C4BF" w:themeColor="accent3"/>
      </w:pBdr>
    </w:pPr>
    <w:rPr>
      <w:rFonts w:asciiTheme="majorHAnsi" w:hAnsiTheme="majorHAnsi"/>
      <w:color w:val="008C8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6A2C"/>
    <w:rPr>
      <w:rFonts w:asciiTheme="majorHAnsi" w:eastAsiaTheme="majorEastAsia" w:hAnsiTheme="majorHAnsi" w:cstheme="majorBidi"/>
      <w:b/>
      <w:bCs/>
      <w:i/>
      <w:iCs/>
      <w:color w:val="008C84" w:themeColor="accent2"/>
      <w:sz w:val="20"/>
    </w:rPr>
  </w:style>
  <w:style w:type="table" w:customStyle="1" w:styleId="TEC">
    <w:name w:val="TEC"/>
    <w:basedOn w:val="TableNormal"/>
    <w:uiPriority w:val="99"/>
    <w:rsid w:val="007C4EA7"/>
    <w:pPr>
      <w:spacing w:after="120"/>
    </w:pPr>
    <w:rPr>
      <w:rFonts w:eastAsia="MS Mincho" w:cs="Times New Roman"/>
      <w:sz w:val="20"/>
      <w:szCs w:val="20"/>
      <w:lang w:val="en-NZ" w:eastAsia="en-US"/>
    </w:rPr>
    <w:tblPr>
      <w:tblStyleColBandSize w:val="1"/>
      <w:tblBorders>
        <w:top w:val="single" w:sz="8" w:space="0" w:color="FDFBFF" w:themeColor="background2"/>
        <w:bottom w:val="single" w:sz="8" w:space="0" w:color="FDFBFF" w:themeColor="background2"/>
        <w:insideH w:val="single" w:sz="8" w:space="0" w:color="FDFBFF" w:themeColor="background2"/>
      </w:tblBorders>
      <w:tblCellMar>
        <w:top w:w="85" w:type="dxa"/>
        <w:left w:w="85" w:type="dxa"/>
        <w:right w:w="85" w:type="dxa"/>
      </w:tblCellMar>
    </w:tblPr>
    <w:trPr>
      <w:cantSplit/>
    </w:trPr>
    <w:tcPr>
      <w:shd w:val="clear" w:color="auto" w:fill="FEFDFF" w:themeFill="background2" w:themeFillTint="66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single" w:sz="8" w:space="0" w:color="FDFBFF" w:themeColor="background2"/>
        </w:tcBorders>
        <w:shd w:val="clear" w:color="auto" w:fill="FFFFFF" w:themeFill="background1"/>
      </w:tcPr>
    </w:tblStylePr>
    <w:tblStylePr w:type="band2Vert">
      <w:tblPr/>
      <w:tcPr>
        <w:shd w:val="clear" w:color="auto" w:fill="FEFEFF" w:themeFill="background2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8E3"/>
    <w:pPr>
      <w:pBdr>
        <w:top w:val="single" w:sz="4" w:space="8" w:color="44C4BF" w:themeColor="accent3"/>
        <w:left w:val="single" w:sz="4" w:space="8" w:color="44C4BF" w:themeColor="accent3"/>
        <w:bottom w:val="single" w:sz="4" w:space="9" w:color="44C4BF" w:themeColor="accent3"/>
        <w:right w:val="single" w:sz="4" w:space="8" w:color="44C4BF" w:themeColor="accent3"/>
      </w:pBdr>
      <w:spacing w:before="240"/>
      <w:ind w:left="936" w:right="936"/>
    </w:pPr>
    <w:rPr>
      <w:rFonts w:asciiTheme="majorHAnsi" w:hAnsiTheme="majorHAnsi"/>
      <w:bCs/>
      <w:i/>
      <w:iCs/>
      <w:color w:val="008C84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8E3"/>
    <w:rPr>
      <w:rFonts w:asciiTheme="majorHAnsi" w:hAnsiTheme="majorHAnsi"/>
      <w:bCs/>
      <w:i/>
      <w:iCs/>
      <w:color w:val="008C84" w:themeColor="accen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7C4EA7"/>
  </w:style>
  <w:style w:type="paragraph" w:styleId="NoSpacing">
    <w:name w:val="No Spacing"/>
    <w:link w:val="NoSpacingChar"/>
    <w:uiPriority w:val="1"/>
    <w:qFormat/>
    <w:rsid w:val="00992269"/>
    <w:pPr>
      <w:spacing w:after="0"/>
    </w:pPr>
    <w:rPr>
      <w:sz w:val="20"/>
    </w:rPr>
  </w:style>
  <w:style w:type="character" w:styleId="BookTitle">
    <w:name w:val="Book Title"/>
    <w:basedOn w:val="DefaultParagraphFont"/>
    <w:uiPriority w:val="33"/>
    <w:qFormat/>
    <w:rsid w:val="00992269"/>
    <w:rPr>
      <w:b/>
      <w:bCs/>
      <w:i/>
      <w:iCs/>
      <w:spacing w:val="5"/>
    </w:rPr>
  </w:style>
  <w:style w:type="paragraph" w:styleId="ListBullet2">
    <w:name w:val="List Bullet 2"/>
    <w:basedOn w:val="Normal"/>
    <w:uiPriority w:val="99"/>
    <w:unhideWhenUsed/>
    <w:rsid w:val="00D84996"/>
    <w:pPr>
      <w:numPr>
        <w:numId w:val="18"/>
      </w:numPr>
      <w:contextualSpacing/>
    </w:pPr>
  </w:style>
  <w:style w:type="paragraph" w:customStyle="1" w:styleId="Featuretext">
    <w:name w:val="Feature text"/>
    <w:basedOn w:val="IntenseQuote"/>
    <w:qFormat/>
    <w:rsid w:val="00B302BE"/>
    <w:pPr>
      <w:spacing w:after="360"/>
      <w:ind w:left="227" w:right="227"/>
    </w:pPr>
  </w:style>
  <w:style w:type="character" w:styleId="IntenseReference">
    <w:name w:val="Intense Reference"/>
    <w:uiPriority w:val="32"/>
    <w:qFormat/>
    <w:rsid w:val="009971D1"/>
  </w:style>
  <w:style w:type="character" w:styleId="SubtleReference">
    <w:name w:val="Subtle Reference"/>
    <w:basedOn w:val="DefaultParagraphFont"/>
    <w:uiPriority w:val="31"/>
    <w:qFormat/>
    <w:rsid w:val="004A510E"/>
    <w:rPr>
      <w:rFonts w:asciiTheme="minorHAnsi" w:hAnsiTheme="minorHAnsi"/>
      <w:smallCaps/>
      <w:sz w:val="18"/>
      <w:szCs w:val="18"/>
    </w:rPr>
  </w:style>
  <w:style w:type="paragraph" w:styleId="ListBullet">
    <w:name w:val="List Bullet"/>
    <w:basedOn w:val="Normal"/>
    <w:uiPriority w:val="99"/>
    <w:semiHidden/>
    <w:unhideWhenUsed/>
    <w:rsid w:val="00580501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unhideWhenUsed/>
    <w:rsid w:val="00580501"/>
    <w:pPr>
      <w:numPr>
        <w:numId w:val="17"/>
      </w:numPr>
      <w:tabs>
        <w:tab w:val="clear" w:pos="869"/>
        <w:tab w:val="num" w:pos="993"/>
      </w:tabs>
      <w:ind w:left="964" w:hanging="284"/>
      <w:contextualSpacing/>
    </w:pPr>
  </w:style>
  <w:style w:type="paragraph" w:customStyle="1" w:styleId="Heading2-numbers">
    <w:name w:val="Heading 2 - numbers"/>
    <w:basedOn w:val="Heading2"/>
    <w:qFormat/>
    <w:rsid w:val="00C80BE8"/>
    <w:pPr>
      <w:numPr>
        <w:numId w:val="20"/>
      </w:numPr>
      <w:spacing w:before="480"/>
    </w:pPr>
    <w:rPr>
      <w:rFonts w:asciiTheme="minorHAnsi" w:hAnsiTheme="minorHAnsi"/>
      <w:color w:val="00464A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F1703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703A"/>
    <w:rPr>
      <w:sz w:val="20"/>
    </w:rPr>
  </w:style>
  <w:style w:type="paragraph" w:customStyle="1" w:styleId="Heading1-numbers">
    <w:name w:val="Heading 1 - numbers"/>
    <w:basedOn w:val="Heading2-numbers"/>
    <w:qFormat/>
    <w:rsid w:val="00DE2C3B"/>
    <w:pPr>
      <w:numPr>
        <w:numId w:val="22"/>
      </w:numPr>
      <w:tabs>
        <w:tab w:val="left" w:pos="426"/>
      </w:tabs>
    </w:pPr>
    <w:rPr>
      <w:sz w:val="44"/>
      <w:szCs w:val="44"/>
    </w:rPr>
  </w:style>
  <w:style w:type="paragraph" w:customStyle="1" w:styleId="Tableheader">
    <w:name w:val="Table header"/>
    <w:basedOn w:val="Normal"/>
    <w:qFormat/>
    <w:rsid w:val="00A0352D"/>
    <w:pPr>
      <w:framePr w:hSpace="180" w:wrap="around" w:vAnchor="text" w:hAnchor="margin" w:y="1"/>
      <w:spacing w:after="0"/>
    </w:pPr>
    <w:rPr>
      <w:b/>
      <w:bCs/>
      <w:color w:val="FDFBFF" w:themeColor="background2"/>
    </w:rPr>
  </w:style>
  <w:style w:type="character" w:styleId="UnresolvedMention">
    <w:name w:val="Unresolved Mention"/>
    <w:basedOn w:val="DefaultParagraphFont"/>
    <w:uiPriority w:val="99"/>
    <w:semiHidden/>
    <w:unhideWhenUsed/>
    <w:rsid w:val="00BC0B4C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99"/>
    <w:rsid w:val="00CD0F0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CD0F0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CD0F06"/>
    <w:pPr>
      <w:spacing w:after="0"/>
    </w:pPr>
    <w:tblPr/>
    <w:tblStylePr w:type="firstRow">
      <w:tblPr>
        <w:tblCellMar>
          <w:top w:w="113" w:type="dxa"/>
          <w:left w:w="108" w:type="dxa"/>
          <w:bottom w:w="113" w:type="dxa"/>
          <w:right w:w="108" w:type="dxa"/>
        </w:tblCellMar>
      </w:tblPr>
    </w:tblStylePr>
  </w:style>
  <w:style w:type="paragraph" w:customStyle="1" w:styleId="TableH1">
    <w:name w:val="Table H1"/>
    <w:basedOn w:val="Heading3"/>
    <w:qFormat/>
    <w:rsid w:val="00CD0F06"/>
    <w:pPr>
      <w:spacing w:before="0" w:after="100" w:afterAutospacing="1"/>
    </w:pPr>
  </w:style>
  <w:style w:type="table" w:customStyle="1" w:styleId="Style2">
    <w:name w:val="Style2"/>
    <w:basedOn w:val="TableNormal"/>
    <w:uiPriority w:val="99"/>
    <w:rsid w:val="00CD0F06"/>
    <w:pPr>
      <w:spacing w:after="0"/>
    </w:pPr>
    <w:tblPr/>
  </w:style>
  <w:style w:type="character" w:customStyle="1" w:styleId="NoSpacingChar">
    <w:name w:val="No Spacing Char"/>
    <w:basedOn w:val="DefaultParagraphFont"/>
    <w:link w:val="NoSpacing"/>
    <w:uiPriority w:val="1"/>
    <w:rsid w:val="0064338E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64338E"/>
    <w:rPr>
      <w:vanish/>
      <w:color w:val="005E63" w:themeColor="accent1"/>
    </w:rPr>
  </w:style>
  <w:style w:type="paragraph" w:customStyle="1" w:styleId="TableParagraph">
    <w:name w:val="Table Paragraph"/>
    <w:basedOn w:val="Normal"/>
    <w:qFormat/>
    <w:rsid w:val="0064338E"/>
    <w:pPr>
      <w:spacing w:before="80" w:after="80"/>
    </w:pPr>
    <w:rPr>
      <w:rFonts w:eastAsia="Times New Roman" w:cs="Times New Roman"/>
      <w:szCs w:val="20"/>
    </w:rPr>
  </w:style>
  <w:style w:type="character" w:customStyle="1" w:styleId="Hidden">
    <w:name w:val="Hidden"/>
    <w:basedOn w:val="DefaultParagraphFont"/>
    <w:uiPriority w:val="1"/>
    <w:qFormat/>
    <w:rsid w:val="0064338E"/>
    <w:rPr>
      <w:vanish/>
      <w:color w:val="005E63" w:themeColor="accent1"/>
    </w:rPr>
  </w:style>
  <w:style w:type="table" w:customStyle="1" w:styleId="EROtealinternallines">
    <w:name w:val="ERO teal internal lines"/>
    <w:basedOn w:val="TableNormal"/>
    <w:uiPriority w:val="99"/>
    <w:rsid w:val="00D85617"/>
    <w:pPr>
      <w:spacing w:after="0"/>
    </w:pPr>
    <w:tblPr>
      <w:tblBorders>
        <w:insideH w:val="single" w:sz="4" w:space="0" w:color="44C4BF" w:themeColor="accent3"/>
        <w:insideV w:val="single" w:sz="4" w:space="0" w:color="44C4BF" w:themeColor="accent3"/>
      </w:tblBorders>
    </w:tblPr>
  </w:style>
  <w:style w:type="table" w:styleId="PlainTable5">
    <w:name w:val="Plain Table 5"/>
    <w:basedOn w:val="TableNormal"/>
    <w:uiPriority w:val="99"/>
    <w:rsid w:val="00D8561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96E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E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E4A"/>
    <w:rPr>
      <w:rFonts w:eastAsiaTheme="minorHAnsi"/>
      <w:sz w:val="20"/>
      <w:szCs w:val="20"/>
      <w:lang w:val="en-N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E4A"/>
    <w:rPr>
      <w:rFonts w:eastAsiaTheme="minorHAnsi"/>
      <w:b/>
      <w:bCs/>
      <w:sz w:val="20"/>
      <w:szCs w:val="20"/>
      <w:lang w:val="en-NZ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B62FBD"/>
    <w:rPr>
      <w:rFonts w:asciiTheme="majorHAnsi" w:eastAsiaTheme="majorEastAsia" w:hAnsiTheme="majorHAnsi" w:cstheme="majorBidi"/>
      <w:color w:val="00464A" w:themeColor="accent1" w:themeShade="BF"/>
      <w:sz w:val="22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ned\OneDrive%20-%20Education%20Review%20Office\Templates\ZReport%20(and%20general)%20template%20-%20updated%20header.dotx" TargetMode="External"/></Relationships>
</file>

<file path=word/theme/theme1.xml><?xml version="1.0" encoding="utf-8"?>
<a:theme xmlns:a="http://schemas.openxmlformats.org/drawingml/2006/main" name="ERO">
  <a:themeElements>
    <a:clrScheme name="ERO">
      <a:dk1>
        <a:srgbClr val="000000"/>
      </a:dk1>
      <a:lt1>
        <a:srgbClr val="FFFFFF"/>
      </a:lt1>
      <a:dk2>
        <a:srgbClr val="005E63"/>
      </a:dk2>
      <a:lt2>
        <a:srgbClr val="FDFBFF"/>
      </a:lt2>
      <a:accent1>
        <a:srgbClr val="005E63"/>
      </a:accent1>
      <a:accent2>
        <a:srgbClr val="008C84"/>
      </a:accent2>
      <a:accent3>
        <a:srgbClr val="44C4BF"/>
      </a:accent3>
      <a:accent4>
        <a:srgbClr val="6970B0"/>
      </a:accent4>
      <a:accent5>
        <a:srgbClr val="CFBF80"/>
      </a:accent5>
      <a:accent6>
        <a:srgbClr val="E57363"/>
      </a:accent6>
      <a:hlink>
        <a:srgbClr val="00A1B5"/>
      </a:hlink>
      <a:folHlink>
        <a:srgbClr val="9CBD9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O" id="{5996EA15-4A5D-0344-A2DC-8CBF430057DB}" vid="{2141703B-7C62-084E-99EF-76AEBB65F76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9160b975b947b687889587c4d21fa0 xmlns="ae77cc6c-b085-48b2-96df-12a81b0f1066">
      <Terms xmlns="http://schemas.microsoft.com/office/infopath/2007/PartnerControls"/>
    </ka9160b975b947b687889587c4d21fa0>
    <BusinessValue xmlns="4f9c820c-e7e2-444d-97ee-45f2b3485c1d" xsi:nil="true"/>
    <PRADateDisposal xmlns="4f9c820c-e7e2-444d-97ee-45f2b3485c1d" xsi:nil="true"/>
    <Subactivity xmlns="4f9c820c-e7e2-444d-97ee-45f2b3485c1d">NA</Subactivity>
    <OriginalSubject xmlns="4f9c820c-e7e2-444d-97ee-45f2b3485c1d" xsi:nil="true"/>
    <SecurityClassification xmlns="15ffb055-6eb4-45a1-bc20-bf2ac0d420da" xsi:nil="true"/>
    <KeyWords xmlns="15ffb055-6eb4-45a1-bc20-bf2ac0d420da" xsi:nil="true"/>
    <PRADate3 xmlns="4f9c820c-e7e2-444d-97ee-45f2b3485c1d" xsi:nil="true"/>
    <PRAText5 xmlns="4f9c820c-e7e2-444d-97ee-45f2b3485c1d" xsi:nil="true"/>
    <Level2 xmlns="c91a514c-9034-4fa3-897a-8352025b26ed" xsi:nil="true"/>
    <Activity xmlns="4f9c820c-e7e2-444d-97ee-45f2b3485c1d">Business unit management</Activity>
    <ILFrom xmlns="c91a514c-9034-4fa3-897a-8352025b26ed" xsi:nil="true"/>
    <AggregationStatus xmlns="4f9c820c-e7e2-444d-97ee-45f2b3485c1d">Normal</AggregationStatus>
    <CategoryValue xmlns="4f9c820c-e7e2-444d-97ee-45f2b3485c1d" xsi:nil="true"/>
    <Sent xmlns="4f9c820c-e7e2-444d-97ee-45f2b3485c1d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Business Enablement BE_Business Enablement</Team>
    <Project xmlns="4f9c820c-e7e2-444d-97ee-45f2b3485c1d" xsi:nil="true"/>
    <Function xmlns="4f9c820c-e7e2-444d-97ee-45f2b3485c1d">Our People</Function>
    <FunctionGroup xmlns="4f9c820c-e7e2-444d-97ee-45f2b3485c1d">NA</FunctionGroup>
    <Received xmlns="15ffb055-6eb4-45a1-bc20-bf2ac0d420da" xsi:nil="true"/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NA</Channel>
    <PRAType xmlns="4f9c820c-e7e2-444d-97ee-45f2b3485c1d" xsi:nil="true"/>
    <PRADate1 xmlns="4f9c820c-e7e2-444d-97ee-45f2b3485c1d" xsi:nil="true"/>
    <DocumentType xmlns="4f9c820c-e7e2-444d-97ee-45f2b3485c1d" xsi:nil="true"/>
    <PRAText3 xmlns="4f9c820c-e7e2-444d-97ee-45f2b3485c1d" xsi:nil="true"/>
    <Subtype xmlns="755bd5fd-2dd5-4a14-a125-db92b488bbc4" xsi:nil="true"/>
    <Year xmlns="c91a514c-9034-4fa3-897a-8352025b26ed">NA</Year>
    <Hub xmlns="755bd5fd-2dd5-4a14-a125-db92b488bbc4" xsi:nil="true"/>
    <CategoryName xmlns="4f9c820c-e7e2-444d-97ee-45f2b3485c1d" xsi:nil="true"/>
    <Narrative xmlns="4f9c820c-e7e2-444d-97ee-45f2b3485c1d" xsi:nil="true"/>
    <PRADateTrigger xmlns="4f9c820c-e7e2-444d-97ee-45f2b3485c1d" xsi:nil="true"/>
    <TaxCatchAll xmlns="405c2326-4d76-4fef-af69-cb6cfb10327c" xsi:nil="true"/>
    <To xmlns="4f9c820c-e7e2-444d-97ee-45f2b3485c1d" xsi:nil="true"/>
    <PRAText2 xmlns="4f9c820c-e7e2-444d-97ee-45f2b3485c1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7CC8A635409AF94682B1FB08D77D738F" ma:contentTypeVersion="60" ma:contentTypeDescription="Create a new document." ma:contentTypeScope="" ma:versionID="b6241b2d71cc2a460e7b171ce735ed5d">
  <xsd:schema xmlns:xsd="http://www.w3.org/2001/XMLSchema" xmlns:xs="http://www.w3.org/2001/XMLSchema" xmlns:p="http://schemas.microsoft.com/office/2006/metadata/properties" xmlns:ns2="ae77cc6c-b085-48b2-96df-12a81b0f1066" xmlns:ns3="405c2326-4d76-4fef-af69-cb6cfb10327c" xmlns:ns4="4f9c820c-e7e2-444d-97ee-45f2b3485c1d" xmlns:ns5="755bd5fd-2dd5-4a14-a125-db92b488bbc4" xmlns:ns6="c91a514c-9034-4fa3-897a-8352025b26ed" xmlns:ns7="15ffb055-6eb4-45a1-bc20-bf2ac0d420da" xmlns:ns8="725c79e5-42ce-4aa0-ac78-b6418001f0d2" targetNamespace="http://schemas.microsoft.com/office/2006/metadata/properties" ma:root="true" ma:fieldsID="c4acb189b2fd0ee14373bb0add48e1da" ns2:_="" ns3:_="" ns4:_="" ns5:_="" ns6:_="" ns7:_="" ns8:_="">
    <xsd:import namespace="ae77cc6c-b085-48b2-96df-12a81b0f1066"/>
    <xsd:import namespace="405c2326-4d76-4fef-af69-cb6cfb10327c"/>
    <xsd:import namespace="4f9c820c-e7e2-444d-97ee-45f2b3485c1d"/>
    <xsd:import namespace="755bd5fd-2dd5-4a14-a125-db92b488bbc4"/>
    <xsd:import namespace="c91a514c-9034-4fa3-897a-8352025b26ed"/>
    <xsd:import namespace="15ffb055-6eb4-45a1-bc20-bf2ac0d420da"/>
    <xsd:import namespace="725c79e5-42ce-4aa0-ac78-b6418001f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ka9160b975b947b687889587c4d21fa0" minOccurs="0"/>
                <xsd:element ref="ns3:TaxCatchAll" minOccurs="0"/>
                <xsd:element ref="ns4:DocumentType" minOccurs="0"/>
                <xsd:element ref="ns5:Subtype" minOccurs="0"/>
                <xsd:element ref="ns4:Function" minOccurs="0"/>
                <xsd:element ref="ns4:Activity" minOccurs="0"/>
                <xsd:element ref="ns5:Hub" minOccurs="0"/>
                <xsd:element ref="ns4:Case" minOccurs="0"/>
                <xsd:element ref="ns4:CategoryName" minOccurs="0"/>
                <xsd:element ref="ns4:CategoryValue" minOccurs="0"/>
                <xsd:element ref="ns4:To" minOccurs="0"/>
                <xsd:element ref="ns6:ILFrom" minOccurs="0"/>
                <xsd:element ref="ns4:Sent" minOccurs="0"/>
                <xsd:element ref="ns7:Received" minOccurs="0"/>
                <xsd:element ref="ns4:OriginalSubject" minOccurs="0"/>
                <xsd:element ref="ns4:Narrative" minOccurs="0"/>
                <xsd:element ref="ns7:SecurityClassification" minOccurs="0"/>
                <xsd:element ref="ns4:RelatedPeople" minOccurs="0"/>
                <xsd:element ref="ns4:BusinessValue" minOccurs="0"/>
                <xsd:element ref="ns4:FunctionGroup" minOccurs="0"/>
                <xsd:element ref="ns4:PRAType" minOccurs="0"/>
                <xsd:element ref="ns4:PRADate1" minOccurs="0"/>
                <xsd:element ref="ns4:PRADate2" minOccurs="0"/>
                <xsd:element ref="ns4:PRADate3" minOccurs="0"/>
                <xsd:element ref="ns4:PRADateDisposal" minOccurs="0"/>
                <xsd:element ref="ns4:PRADateTrigger" minOccurs="0"/>
                <xsd:element ref="ns4:PRAText1" minOccurs="0"/>
                <xsd:element ref="ns4:PRAText2" minOccurs="0"/>
                <xsd:element ref="ns4:PRAText3" minOccurs="0"/>
                <xsd:element ref="ns4:PRAText4" minOccurs="0"/>
                <xsd:element ref="ns4:PRAText5" minOccurs="0"/>
                <xsd:element ref="ns4:AggregationStatus" minOccurs="0"/>
                <xsd:element ref="ns8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KeyWords" minOccurs="0"/>
                <xsd:element ref="ns4:Project" minOccurs="0"/>
                <xsd:element ref="ns4:Sub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7cc6c-b085-48b2-96df-12a81b0f1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ka9160b975b947b687889587c4d21fa0" ma:index="16" nillable="true" ma:taxonomy="true" ma:internalName="ka9160b975b947b687889587c4d21fa0" ma:taxonomyFieldName="Taxonomy" ma:displayName="Business Classification" ma:readOnly="false" ma:default="" ma:fieldId="{4a9160b9-75b9-47b6-8788-9587c4d21fa0}" ma:sspId="4f12ca80-7ba9-48ef-8b98-6098a2ac6673" ma:termSetId="623a564c-cd93-416f-b01e-2221d6aaea1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c2326-4d76-4fef-af69-cb6cfb10327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dbe7aab-2ff5-424c-a02b-0fd4c117bae6}" ma:internalName="TaxCatchAll" ma:showField="CatchAllData" ma:web="405c2326-4d76-4fef-af69-cb6cfb1032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8" nillable="true" ma:displayName="Document Type" ma:format="Dropdown" ma:internalName="DocumentType" ma:readOnly="false">
      <xsd:simpleType>
        <xsd:restriction base="dms:Choice">
          <xsd:enumeration value="BRIEFING, Report, Advice"/>
          <xsd:enumeration value="CONTRACT, Variation, Agreement, Lease"/>
          <xsd:enumeration value="CONTROLLED DOCUMENT, Policy, Process, Procedure, Guideline, System Step"/>
          <xsd:enumeration value="CORRESPONDENCE, Email, Letter, Message"/>
          <xsd:enumeration value="EMPLOYMENT related"/>
          <xsd:enumeration value="FINANCIAL related"/>
          <xsd:enumeration value="KNOWLEDGE ARTICLE, User Guide, FAQ"/>
          <xsd:enumeration value="MEETING related"/>
          <xsd:enumeration value="MULTIMEDIA, Photo, Video, Graphic Image"/>
          <xsd:enumeration value="NEWS related"/>
          <xsd:enumeration value="PRESENTATION"/>
          <xsd:enumeration value="PROJECT related"/>
          <xsd:enumeration value="PUBLICATION"/>
          <xsd:enumeration value="RESEARCH, Survey, Interview, Data Set"/>
          <xsd:enumeration value="REVIEW REPORT related"/>
          <xsd:enumeration value="STRATEGY, Plan"/>
          <xsd:enumeration value="TEMPLATE, Checklist, Form"/>
        </xsd:restriction>
      </xsd:simpleType>
    </xsd:element>
    <xsd:element name="Function" ma:index="20" nillable="true" ma:displayName="Function" ma:default="Our People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21" nillable="true" ma:displayName="Activity" ma:default="Business unit management" ma:hidden="true" ma:internalName="Activity" ma:readOnly="false">
      <xsd:simpleType>
        <xsd:restriction base="dms:Text">
          <xsd:maxLength value="255"/>
        </xsd:restriction>
      </xsd:simpleType>
    </xsd:element>
    <xsd:element name="Case" ma:index="2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CategoryName" ma:index="24" nillable="true" ma:displayName="Category 1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25" nillable="true" ma:displayName="Category 2" ma:hidden="true" ma:internalName="CategoryValue" ma:readOnly="false">
      <xsd:simpleType>
        <xsd:restriction base="dms:Text">
          <xsd:maxLength value="255"/>
        </xsd:restriction>
      </xsd:simpleType>
    </xsd:element>
    <xsd:element name="To" ma:index="26" nillable="true" ma:displayName="To" ma:hidden="true" ma:internalName="To" ma:readOnly="false">
      <xsd:simpleType>
        <xsd:restriction base="dms:Text">
          <xsd:maxLength value="255"/>
        </xsd:restriction>
      </xsd:simpleType>
    </xsd:element>
    <xsd:element name="Sent" ma:index="28" nillable="true" ma:displayName="Sent" ma:format="DateTime" ma:hidden="true" ma:internalName="Sent" ma:readOnly="false">
      <xsd:simpleType>
        <xsd:restriction base="dms:DateTime"/>
      </xsd:simpleType>
    </xsd:element>
    <xsd:element name="OriginalSubject" ma:index="31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Narrative" ma:index="32" nillable="true" ma:displayName="Narrative" ma:hidden="true" ma:internalName="Narrative" ma:readOnly="false">
      <xsd:simpleType>
        <xsd:restriction base="dms:Note"/>
      </xsd:simpleType>
    </xsd:element>
    <xsd:element name="RelatedPeople" ma:index="34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usinessValue" ma:index="35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36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PRAType" ma:index="37" nillable="true" ma:displayName="PRA Type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38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39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40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41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42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43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44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45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46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47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48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56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Subactivity" ma:index="57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bd5fd-2dd5-4a14-a125-db92b488bbc4" elementFormDefault="qualified">
    <xsd:import namespace="http://schemas.microsoft.com/office/2006/documentManagement/types"/>
    <xsd:import namespace="http://schemas.microsoft.com/office/infopath/2007/PartnerControls"/>
    <xsd:element name="Subtype" ma:index="19" nillable="true" ma:displayName="Subtype" ma:hidden="true" ma:internalName="Subtype" ma:readOnly="false">
      <xsd:simpleType>
        <xsd:restriction base="dms:Text">
          <xsd:maxLength value="255"/>
        </xsd:restriction>
      </xsd:simpleType>
    </xsd:element>
    <xsd:element name="Hub" ma:index="22" nillable="true" ma:displayName="Hub" ma:hidden="true" ma:internalName="Hub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ILFrom" ma:index="27" nillable="true" ma:displayName="From" ma:hidden="true" ma:internalName="ILFrom" ma:readOnly="false">
      <xsd:simpleType>
        <xsd:restriction base="dms:Text">
          <xsd:maxLength value="255"/>
        </xsd:restriction>
      </xsd:simpleType>
    </xsd:element>
    <xsd:element name="Channel" ma:index="50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51" nillable="true" ma:displayName="Team" ma:default="Business Enablement BE_Business Enablement" ma:hidden="true" ma:internalName="Team" ma:readOnly="false">
      <xsd:simpleType>
        <xsd:restriction base="dms:Text">
          <xsd:maxLength value="255"/>
        </xsd:restriction>
      </xsd:simpleType>
    </xsd:element>
    <xsd:element name="Level2" ma:index="52" nillable="true" ma:displayName="Level2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53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54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Received" ma:index="29" nillable="true" ma:displayName="Received" ma:format="DateOnly" ma:hidden="true" ma:internalName="Received" ma:readOnly="false">
      <xsd:simpleType>
        <xsd:restriction base="dms:DateTime"/>
      </xsd:simpleType>
    </xsd:element>
    <xsd:element name="SecurityClassification" ma:index="33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KeyWords" ma:index="55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49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027883-70AD-4052-8AD0-5DF58127D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CD441-4BA2-4475-B76E-22704253040D}">
  <ds:schemaRefs>
    <ds:schemaRef ds:uri="http://schemas.microsoft.com/office/2006/metadata/properties"/>
    <ds:schemaRef ds:uri="http://schemas.microsoft.com/office/infopath/2007/PartnerControls"/>
    <ds:schemaRef ds:uri="ae77cc6c-b085-48b2-96df-12a81b0f1066"/>
    <ds:schemaRef ds:uri="4f9c820c-e7e2-444d-97ee-45f2b3485c1d"/>
    <ds:schemaRef ds:uri="15ffb055-6eb4-45a1-bc20-bf2ac0d420da"/>
    <ds:schemaRef ds:uri="c91a514c-9034-4fa3-897a-8352025b26ed"/>
    <ds:schemaRef ds:uri="725c79e5-42ce-4aa0-ac78-b6418001f0d2"/>
    <ds:schemaRef ds:uri="755bd5fd-2dd5-4a14-a125-db92b488bbc4"/>
    <ds:schemaRef ds:uri="405c2326-4d76-4fef-af69-cb6cfb10327c"/>
  </ds:schemaRefs>
</ds:datastoreItem>
</file>

<file path=customXml/itemProps3.xml><?xml version="1.0" encoding="utf-8"?>
<ds:datastoreItem xmlns:ds="http://schemas.openxmlformats.org/officeDocument/2006/customXml" ds:itemID="{BCFFDF4C-41A7-144E-B6B5-560AEDF0B3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13C318-8FD8-4B6F-8A4A-ACD4ECBE2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77cc6c-b085-48b2-96df-12a81b0f1066"/>
    <ds:schemaRef ds:uri="405c2326-4d76-4fef-af69-cb6cfb10327c"/>
    <ds:schemaRef ds:uri="4f9c820c-e7e2-444d-97ee-45f2b3485c1d"/>
    <ds:schemaRef ds:uri="755bd5fd-2dd5-4a14-a125-db92b488bbc4"/>
    <ds:schemaRef ds:uri="c91a514c-9034-4fa3-897a-8352025b26ed"/>
    <ds:schemaRef ds:uri="15ffb055-6eb4-45a1-bc20-bf2ac0d420da"/>
    <ds:schemaRef ds:uri="725c79e5-42ce-4aa0-ac78-b6418001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ZReport (and general) template - updated header</Template>
  <TotalTime>15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DNA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Dunford</dc:creator>
  <cp:keywords/>
  <dc:description/>
  <cp:lastModifiedBy>Adrienne Dunford</cp:lastModifiedBy>
  <cp:revision>2</cp:revision>
  <cp:lastPrinted>2015-06-14T13:20:00Z</cp:lastPrinted>
  <dcterms:created xsi:type="dcterms:W3CDTF">2023-11-28T22:41:00Z</dcterms:created>
  <dcterms:modified xsi:type="dcterms:W3CDTF">2023-11-28T23:03:00Z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0x0101007CC8A635409AF94682B1FB08D77D738F</vt:lpwstr>
  </property>
  <property fmtid="{D5CDD505-2E9C-101B-9397-08002B2CF9AE}" pid="3" name="Taxonomy">
    <vt:lpwstr/>
  </property>
</Properties>
</file>