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094FA" w14:textId="6F7A5C4B" w:rsidR="006B64F9" w:rsidRPr="000352BD" w:rsidRDefault="00D84B8A" w:rsidP="00DB4C0A">
      <w:pPr>
        <w:pStyle w:val="Heading1"/>
        <w:spacing w:before="0" w:after="120" w:line="240" w:lineRule="auto"/>
        <w:rPr>
          <w:rFonts w:asciiTheme="minorHAnsi" w:hAnsiTheme="minorHAnsi" w:cstheme="minorHAnsi"/>
          <w:sz w:val="28"/>
        </w:rPr>
      </w:pPr>
      <w:r w:rsidRPr="000352BD">
        <w:rPr>
          <w:rFonts w:asciiTheme="minorHAnsi" w:hAnsiTheme="minorHAnsi" w:cstheme="minorHAnsi"/>
          <w:sz w:val="28"/>
        </w:rPr>
        <w:t>Statistical Profile of a</w:t>
      </w:r>
      <w:r w:rsidR="000253A1">
        <w:rPr>
          <w:rFonts w:asciiTheme="minorHAnsi" w:hAnsiTheme="minorHAnsi" w:cstheme="minorHAnsi"/>
          <w:sz w:val="28"/>
        </w:rPr>
        <w:t xml:space="preserve"> Home-based</w:t>
      </w:r>
      <w:r w:rsidRPr="000352BD">
        <w:rPr>
          <w:rFonts w:asciiTheme="minorHAnsi" w:hAnsiTheme="minorHAnsi" w:cstheme="minorHAnsi"/>
          <w:sz w:val="28"/>
        </w:rPr>
        <w:t xml:space="preserve"> </w:t>
      </w:r>
      <w:r w:rsidR="00841894">
        <w:rPr>
          <w:rFonts w:asciiTheme="minorHAnsi" w:hAnsiTheme="minorHAnsi" w:cstheme="minorHAnsi"/>
          <w:sz w:val="28"/>
        </w:rPr>
        <w:t xml:space="preserve">Education and Care </w:t>
      </w:r>
      <w:r w:rsidRPr="000352BD">
        <w:rPr>
          <w:rFonts w:asciiTheme="minorHAnsi" w:hAnsiTheme="minorHAnsi" w:cstheme="minorHAnsi"/>
          <w:sz w:val="28"/>
        </w:rPr>
        <w:t>Early Childhood Service</w:t>
      </w:r>
      <w:r w:rsidR="004E276E" w:rsidRPr="000352BD">
        <w:rPr>
          <w:rFonts w:asciiTheme="minorHAnsi" w:hAnsiTheme="minorHAnsi" w:cstheme="minorHAnsi"/>
          <w:sz w:val="28"/>
        </w:rPr>
        <w:t xml:space="preserve"> </w:t>
      </w:r>
    </w:p>
    <w:tbl>
      <w:tblPr>
        <w:tblStyle w:val="TableGrid"/>
        <w:tblW w:w="5000" w:type="pct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779"/>
        <w:gridCol w:w="697"/>
        <w:gridCol w:w="1117"/>
        <w:gridCol w:w="1258"/>
        <w:gridCol w:w="656"/>
        <w:gridCol w:w="1019"/>
        <w:gridCol w:w="1668"/>
      </w:tblGrid>
      <w:tr w:rsidR="005F2E36" w:rsidRPr="000352BD" w14:paraId="6169B455" w14:textId="77777777" w:rsidTr="00DD675E">
        <w:trPr>
          <w:trHeight w:val="567"/>
        </w:trPr>
        <w:tc>
          <w:tcPr>
            <w:tcW w:w="1853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6C039D4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Name of service</w:t>
            </w:r>
          </w:p>
        </w:tc>
        <w:tc>
          <w:tcPr>
            <w:tcW w:w="3147" w:type="pct"/>
            <w:gridSpan w:val="6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677728EB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5F2E36" w:rsidRPr="000352BD" w14:paraId="365AD30F" w14:textId="77777777" w:rsidTr="00DD675E">
        <w:trPr>
          <w:trHeight w:val="567"/>
        </w:trPr>
        <w:tc>
          <w:tcPr>
            <w:tcW w:w="1853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F380F79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Profile number</w:t>
            </w:r>
          </w:p>
        </w:tc>
        <w:tc>
          <w:tcPr>
            <w:tcW w:w="3147" w:type="pct"/>
            <w:gridSpan w:val="6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14B672B2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5F2E36" w:rsidRPr="000352BD" w14:paraId="2804966F" w14:textId="77777777" w:rsidTr="00DD675E">
        <w:trPr>
          <w:trHeight w:val="567"/>
        </w:trPr>
        <w:tc>
          <w:tcPr>
            <w:tcW w:w="1853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55FA95C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Street address</w:t>
            </w:r>
          </w:p>
        </w:tc>
        <w:tc>
          <w:tcPr>
            <w:tcW w:w="3147" w:type="pct"/>
            <w:gridSpan w:val="6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51F11021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5F2E36" w:rsidRPr="000352BD" w14:paraId="2A475825" w14:textId="77777777" w:rsidTr="00DD675E">
        <w:trPr>
          <w:trHeight w:val="567"/>
        </w:trPr>
        <w:tc>
          <w:tcPr>
            <w:tcW w:w="1853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30BEF00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Postal address</w:t>
            </w:r>
          </w:p>
        </w:tc>
        <w:tc>
          <w:tcPr>
            <w:tcW w:w="3147" w:type="pct"/>
            <w:gridSpan w:val="6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0BDCA234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5F2E36" w:rsidRPr="000352BD" w14:paraId="1A3074D5" w14:textId="77777777" w:rsidTr="00DD675E">
        <w:trPr>
          <w:trHeight w:val="567"/>
        </w:trPr>
        <w:tc>
          <w:tcPr>
            <w:tcW w:w="1853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E0D4036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Phone/Fax</w:t>
            </w:r>
          </w:p>
        </w:tc>
        <w:tc>
          <w:tcPr>
            <w:tcW w:w="3147" w:type="pct"/>
            <w:gridSpan w:val="6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2D651702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5F2E36" w:rsidRPr="000352BD" w14:paraId="242EC8F7" w14:textId="77777777" w:rsidTr="00DD675E">
        <w:trPr>
          <w:trHeight w:val="567"/>
        </w:trPr>
        <w:tc>
          <w:tcPr>
            <w:tcW w:w="1853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FFEBF55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Email address</w:t>
            </w:r>
          </w:p>
        </w:tc>
        <w:tc>
          <w:tcPr>
            <w:tcW w:w="3147" w:type="pct"/>
            <w:gridSpan w:val="6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7AFF034E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5F2E36" w:rsidRPr="000352BD" w14:paraId="20EFB8EE" w14:textId="77777777" w:rsidTr="00DD675E">
        <w:trPr>
          <w:trHeight w:val="567"/>
        </w:trPr>
        <w:tc>
          <w:tcPr>
            <w:tcW w:w="1853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1E06880" w14:textId="77777777" w:rsidR="005F2E36" w:rsidRPr="000352BD" w:rsidRDefault="00701263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 xml:space="preserve">Service </w:t>
            </w:r>
            <w:r w:rsidR="00AA43DB" w:rsidRPr="000352BD">
              <w:rPr>
                <w:rFonts w:cstheme="minorHAnsi"/>
              </w:rPr>
              <w:t xml:space="preserve">provider contact person </w:t>
            </w:r>
          </w:p>
        </w:tc>
        <w:tc>
          <w:tcPr>
            <w:tcW w:w="3147" w:type="pct"/>
            <w:gridSpan w:val="6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915B5E5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5F2E36" w:rsidRPr="000352BD" w14:paraId="6BB25481" w14:textId="77777777" w:rsidTr="00841894">
        <w:trPr>
          <w:trHeight w:val="567"/>
        </w:trPr>
        <w:tc>
          <w:tcPr>
            <w:tcW w:w="1853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8AD7793" w14:textId="77777777" w:rsidR="00701263" w:rsidRPr="000352BD" w:rsidRDefault="00701263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Organisation providing</w:t>
            </w:r>
          </w:p>
          <w:p w14:paraId="21D11A38" w14:textId="77777777" w:rsidR="005F2E36" w:rsidRPr="000352BD" w:rsidRDefault="00701263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governance and support</w:t>
            </w:r>
          </w:p>
        </w:tc>
        <w:tc>
          <w:tcPr>
            <w:tcW w:w="3147" w:type="pct"/>
            <w:gridSpan w:val="6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6DE7ABAF" w14:textId="77777777" w:rsidR="005F2E36" w:rsidRPr="000352BD" w:rsidRDefault="005F2E36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2256C7" w:rsidRPr="000352BD" w14:paraId="3ABE7E7D" w14:textId="77777777" w:rsidTr="00841894">
        <w:trPr>
          <w:trHeight w:val="567"/>
        </w:trPr>
        <w:tc>
          <w:tcPr>
            <w:tcW w:w="1853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3183504" w14:textId="7038A58A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Number of qualified coordinators</w:t>
            </w:r>
          </w:p>
        </w:tc>
        <w:tc>
          <w:tcPr>
            <w:tcW w:w="3147" w:type="pct"/>
            <w:gridSpan w:val="6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2B6D2B8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2256C7" w:rsidRPr="000352BD" w14:paraId="3978BA63" w14:textId="77777777" w:rsidTr="00DD675E">
        <w:trPr>
          <w:trHeight w:val="567"/>
        </w:trPr>
        <w:tc>
          <w:tcPr>
            <w:tcW w:w="1853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83F9D76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Quality or Standard funded</w:t>
            </w:r>
          </w:p>
          <w:p w14:paraId="7B888E1B" w14:textId="7F4A0339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3147" w:type="pct"/>
            <w:gridSpan w:val="6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40C0A4A2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2256C7" w:rsidRPr="000352BD" w14:paraId="39075F1F" w14:textId="77777777" w:rsidTr="00841894">
        <w:trPr>
          <w:trHeight w:val="567"/>
        </w:trPr>
        <w:tc>
          <w:tcPr>
            <w:tcW w:w="1853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sdt>
            <w:sdtPr>
              <w:rPr>
                <w:rFonts w:cstheme="minorHAnsi"/>
              </w:rPr>
              <w:id w:val="-189077961"/>
              <w:lock w:val="contentLocked"/>
              <w:placeholder>
                <w:docPart w:val="93FDB538F0AB47B9B9DF27FC19226883"/>
              </w:placeholder>
              <w:group/>
            </w:sdtPr>
            <w:sdtEndPr>
              <w:rPr>
                <w:i/>
              </w:rPr>
            </w:sdtEndPr>
            <w:sdtContent>
              <w:p w14:paraId="67933224" w14:textId="77777777" w:rsidR="002256C7" w:rsidRPr="000352BD" w:rsidRDefault="002256C7" w:rsidP="00DF26A1">
                <w:pPr>
                  <w:pStyle w:val="NoSpacing"/>
                  <w:ind w:right="139"/>
                  <w:rPr>
                    <w:rFonts w:cstheme="minorHAnsi"/>
                  </w:rPr>
                </w:pPr>
                <w:r w:rsidRPr="000352BD">
                  <w:rPr>
                    <w:rFonts w:cstheme="minorHAnsi"/>
                  </w:rPr>
                  <w:t>Number licensed for</w:t>
                </w:r>
              </w:p>
              <w:p w14:paraId="14F7888A" w14:textId="77777777" w:rsidR="002256C7" w:rsidRPr="000352BD" w:rsidRDefault="002256C7" w:rsidP="00DF26A1">
                <w:pPr>
                  <w:pStyle w:val="NoSpacing"/>
                  <w:ind w:right="139"/>
                  <w:rPr>
                    <w:rFonts w:cstheme="minorHAnsi"/>
                  </w:rPr>
                </w:pPr>
                <w:r>
                  <w:rPr>
                    <w:rFonts w:cstheme="minorHAnsi"/>
                    <w:i/>
                  </w:rPr>
                  <w:t>(refer licenc</w:t>
                </w:r>
                <w:r w:rsidRPr="000352BD">
                  <w:rPr>
                    <w:rFonts w:cstheme="minorHAnsi"/>
                    <w:i/>
                  </w:rPr>
                  <w:t>e document)</w:t>
                </w:r>
              </w:p>
            </w:sdtContent>
          </w:sdt>
        </w:tc>
        <w:tc>
          <w:tcPr>
            <w:tcW w:w="342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773DDA77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1165" w:type="pct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AF2FA3F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Maximum number</w:t>
            </w:r>
          </w:p>
        </w:tc>
        <w:tc>
          <w:tcPr>
            <w:tcW w:w="322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767715D4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1319" w:type="pct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18D6924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Maximum up to 2 years</w:t>
            </w:r>
          </w:p>
        </w:tc>
      </w:tr>
      <w:tr w:rsidR="002256C7" w:rsidRPr="000352BD" w14:paraId="29EE0097" w14:textId="77777777" w:rsidTr="00DD675E">
        <w:trPr>
          <w:trHeight w:val="567"/>
        </w:trPr>
        <w:tc>
          <w:tcPr>
            <w:tcW w:w="1853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AD90851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Ratio of adults to children</w:t>
            </w:r>
          </w:p>
        </w:tc>
        <w:tc>
          <w:tcPr>
            <w:tcW w:w="890" w:type="pct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23210663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617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4FEBA4A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Under 2</w:t>
            </w:r>
          </w:p>
        </w:tc>
        <w:tc>
          <w:tcPr>
            <w:tcW w:w="822" w:type="pct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7B3D76CE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81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003B972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Over 2</w:t>
            </w:r>
          </w:p>
        </w:tc>
      </w:tr>
      <w:tr w:rsidR="002256C7" w:rsidRPr="000352BD" w14:paraId="06C79C9A" w14:textId="77777777" w:rsidTr="00DD675E">
        <w:trPr>
          <w:trHeight w:val="567"/>
        </w:trPr>
        <w:tc>
          <w:tcPr>
            <w:tcW w:w="1853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A9960D9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Roll at time of review</w:t>
            </w:r>
          </w:p>
        </w:tc>
        <w:tc>
          <w:tcPr>
            <w:tcW w:w="890" w:type="pct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59252AC7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617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1E6F07F" w14:textId="7C0E9D23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822" w:type="pct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13A4EBFD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  <w:tc>
          <w:tcPr>
            <w:tcW w:w="81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8FE1710" w14:textId="7612FC21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  <w:tr w:rsidR="002256C7" w:rsidRPr="000352BD" w14:paraId="7538A1A1" w14:textId="77777777" w:rsidTr="00DD675E">
        <w:trPr>
          <w:trHeight w:val="567"/>
        </w:trPr>
        <w:tc>
          <w:tcPr>
            <w:tcW w:w="1853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2CF86FA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Number of children with</w:t>
            </w:r>
          </w:p>
          <w:p w14:paraId="5E7A0627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  <w:r w:rsidRPr="000352BD">
              <w:rPr>
                <w:rFonts w:cstheme="minorHAnsi"/>
              </w:rPr>
              <w:t>additional learning requirements</w:t>
            </w:r>
          </w:p>
        </w:tc>
        <w:tc>
          <w:tcPr>
            <w:tcW w:w="3147" w:type="pct"/>
            <w:gridSpan w:val="6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0A4ADE23" w14:textId="77777777" w:rsidR="002256C7" w:rsidRPr="000352BD" w:rsidRDefault="002256C7" w:rsidP="00DF26A1">
            <w:pPr>
              <w:pStyle w:val="NoSpacing"/>
              <w:ind w:right="139"/>
              <w:rPr>
                <w:rFonts w:cstheme="minorHAnsi"/>
              </w:rPr>
            </w:pPr>
          </w:p>
        </w:tc>
      </w:tr>
    </w:tbl>
    <w:p w14:paraId="189D912E" w14:textId="77777777" w:rsidR="004918EA" w:rsidRDefault="004918EA">
      <w:pPr>
        <w:sectPr w:rsidR="004918EA" w:rsidSect="00DB4C0A">
          <w:headerReference w:type="first" r:id="rId10"/>
          <w:pgSz w:w="11906" w:h="16838"/>
          <w:pgMar w:top="1985" w:right="851" w:bottom="1418" w:left="851" w:header="851" w:footer="692" w:gutter="0"/>
          <w:cols w:space="708"/>
          <w:titlePg/>
          <w:docGrid w:linePitch="360"/>
        </w:sectPr>
      </w:pPr>
    </w:p>
    <w:p w14:paraId="6FD75691" w14:textId="77777777" w:rsidR="004918EA" w:rsidRPr="00DB4C0A" w:rsidRDefault="004918EA" w:rsidP="00DB4C0A">
      <w:pPr>
        <w:pStyle w:val="Heading2"/>
      </w:pPr>
      <w:r w:rsidRPr="00DB4C0A">
        <w:lastRenderedPageBreak/>
        <w:t>Ethnic composition (Specify other ethnic groups)</w:t>
      </w:r>
    </w:p>
    <w:tbl>
      <w:tblPr>
        <w:tblStyle w:val="TableGrid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770"/>
        <w:gridCol w:w="6424"/>
      </w:tblGrid>
      <w:tr w:rsidR="00937F2E" w:rsidRPr="00DB4C0A" w14:paraId="772D8451" w14:textId="77777777" w:rsidTr="004918EA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320F61B" w14:textId="77777777" w:rsidR="00937F2E" w:rsidRPr="00DB4C0A" w:rsidRDefault="001708AC" w:rsidP="00DF26A1">
            <w:pPr>
              <w:pStyle w:val="NoSpacing"/>
              <w:ind w:right="139"/>
            </w:pPr>
            <w:r w:rsidRPr="00DB4C0A">
              <w:t>Māori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128E4659" w14:textId="77777777" w:rsidR="00937F2E" w:rsidRPr="00DB4C0A" w:rsidRDefault="00937F2E" w:rsidP="00DF26A1">
            <w:pPr>
              <w:pStyle w:val="NoSpacing"/>
              <w:ind w:right="139"/>
            </w:pPr>
          </w:p>
        </w:tc>
      </w:tr>
      <w:tr w:rsidR="001708AC" w:rsidRPr="00DB4C0A" w14:paraId="4A127C60" w14:textId="77777777" w:rsidTr="004918EA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83A1C47" w14:textId="77777777" w:rsidR="001708AC" w:rsidRPr="00DB4C0A" w:rsidRDefault="001708AC" w:rsidP="00DF26A1">
            <w:pPr>
              <w:pStyle w:val="NoSpacing"/>
              <w:ind w:right="139"/>
            </w:pPr>
            <w:r w:rsidRPr="00DB4C0A">
              <w:t>NZ European/Pākehā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85B8537" w14:textId="77777777" w:rsidR="001708AC" w:rsidRPr="00DB4C0A" w:rsidRDefault="001708AC" w:rsidP="00DF26A1">
            <w:pPr>
              <w:pStyle w:val="NoSpacing"/>
              <w:ind w:right="139"/>
            </w:pPr>
          </w:p>
        </w:tc>
      </w:tr>
      <w:tr w:rsidR="001708AC" w:rsidRPr="00DB4C0A" w14:paraId="44511CA0" w14:textId="77777777" w:rsidTr="004918EA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23A5035" w14:textId="77777777" w:rsidR="001708AC" w:rsidRPr="00DB4C0A" w:rsidRDefault="001708AC" w:rsidP="00DF26A1">
            <w:pPr>
              <w:pStyle w:val="NoSpacing"/>
              <w:ind w:right="139"/>
            </w:pPr>
            <w:r w:rsidRPr="00DB4C0A">
              <w:t>Samoa</w:t>
            </w:r>
            <w:r w:rsidR="00AD0D24" w:rsidRPr="00DB4C0A">
              <w:t>n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5223D938" w14:textId="77777777" w:rsidR="001708AC" w:rsidRPr="00DB4C0A" w:rsidRDefault="001708AC" w:rsidP="00DF26A1">
            <w:pPr>
              <w:pStyle w:val="NoSpacing"/>
              <w:ind w:right="139"/>
            </w:pPr>
          </w:p>
        </w:tc>
      </w:tr>
      <w:tr w:rsidR="00AD0D24" w:rsidRPr="00DB4C0A" w14:paraId="260BCD25" w14:textId="77777777" w:rsidTr="004918EA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76C3F373" w14:textId="77777777" w:rsidR="00AD0D24" w:rsidRPr="00DB4C0A" w:rsidRDefault="00AD0D24" w:rsidP="00DF26A1">
            <w:pPr>
              <w:pStyle w:val="NoSpacing"/>
              <w:ind w:right="139"/>
            </w:pPr>
            <w:r w:rsidRPr="00DB4C0A">
              <w:t>Tongan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65F6E00" w14:textId="77777777" w:rsidR="00AD0D24" w:rsidRPr="00DB4C0A" w:rsidRDefault="00AD0D24" w:rsidP="00DF26A1">
            <w:pPr>
              <w:pStyle w:val="NoSpacing"/>
              <w:ind w:right="139"/>
            </w:pPr>
          </w:p>
        </w:tc>
      </w:tr>
      <w:tr w:rsidR="00AD0D24" w:rsidRPr="00DB4C0A" w14:paraId="3A41FB80" w14:textId="77777777" w:rsidTr="004918EA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2DC9C16F" w14:textId="77777777" w:rsidR="00AD0D24" w:rsidRPr="00DB4C0A" w:rsidRDefault="00AD0D24" w:rsidP="00DF26A1">
            <w:pPr>
              <w:pStyle w:val="NoSpacing"/>
              <w:ind w:right="139"/>
            </w:pPr>
            <w:r w:rsidRPr="00DB4C0A">
              <w:t>Niuean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00E939F" w14:textId="77777777" w:rsidR="00AD0D24" w:rsidRPr="00DB4C0A" w:rsidRDefault="00AD0D24" w:rsidP="00DF26A1">
            <w:pPr>
              <w:pStyle w:val="NoSpacing"/>
              <w:ind w:right="139"/>
            </w:pPr>
          </w:p>
        </w:tc>
      </w:tr>
      <w:tr w:rsidR="00AD0D24" w:rsidRPr="00DB4C0A" w14:paraId="7BA0FEAE" w14:textId="77777777" w:rsidTr="004918EA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105A34F2" w14:textId="77777777" w:rsidR="00AD0D24" w:rsidRPr="00DB4C0A" w:rsidRDefault="00AD0D24" w:rsidP="00DF26A1">
            <w:pPr>
              <w:pStyle w:val="NoSpacing"/>
              <w:ind w:right="139"/>
            </w:pPr>
            <w:r w:rsidRPr="00DB4C0A">
              <w:t>Cook Island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6FADDA6A" w14:textId="77777777" w:rsidR="00AD0D24" w:rsidRPr="00DB4C0A" w:rsidRDefault="00AD0D24" w:rsidP="00DF26A1">
            <w:pPr>
              <w:pStyle w:val="NoSpacing"/>
              <w:ind w:right="139"/>
            </w:pPr>
          </w:p>
        </w:tc>
      </w:tr>
      <w:tr w:rsidR="00AD0D24" w:rsidRPr="00DB4C0A" w14:paraId="5728014D" w14:textId="77777777" w:rsidTr="004918EA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A5741E2" w14:textId="77777777" w:rsidR="00AD0D24" w:rsidRPr="00DB4C0A" w:rsidRDefault="00AD0D24" w:rsidP="00DF26A1">
            <w:pPr>
              <w:pStyle w:val="NoSpacing"/>
              <w:ind w:right="139"/>
            </w:pPr>
            <w:r w:rsidRPr="00DB4C0A">
              <w:t>(Other ethnicity please state)</w:t>
            </w: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08771DD" w14:textId="77777777" w:rsidR="00AD0D24" w:rsidRPr="00DB4C0A" w:rsidRDefault="00AD0D24" w:rsidP="00DF26A1">
            <w:pPr>
              <w:pStyle w:val="NoSpacing"/>
              <w:ind w:right="139"/>
            </w:pPr>
          </w:p>
        </w:tc>
      </w:tr>
      <w:tr w:rsidR="005F2E36" w:rsidRPr="00DB4C0A" w14:paraId="5F225AE2" w14:textId="77777777" w:rsidTr="004918EA">
        <w:tc>
          <w:tcPr>
            <w:tcW w:w="1849" w:type="pct"/>
            <w:tcBorders>
              <w:top w:val="single" w:sz="4" w:space="0" w:color="F2F2F2" w:themeColor="background1" w:themeShade="F2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4C6D4E5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4AE21A93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5F2E36" w:rsidRPr="00DB4C0A" w14:paraId="5763407E" w14:textId="77777777" w:rsidTr="004918EA">
        <w:tc>
          <w:tcPr>
            <w:tcW w:w="184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4057601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151" w:type="pct"/>
            <w:tcBorders>
              <w:top w:val="single" w:sz="4" w:space="0" w:color="F2F2F2" w:themeColor="background1" w:themeShade="F2"/>
              <w:left w:val="single" w:sz="4" w:space="0" w:color="FFFFFF" w:themeColor="background1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208CDF67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</w:tbl>
    <w:p w14:paraId="15AE05F5" w14:textId="77777777" w:rsidR="004918EA" w:rsidRPr="00DB4C0A" w:rsidRDefault="004918EA" w:rsidP="00DF26A1"/>
    <w:p w14:paraId="0B4A190F" w14:textId="7AB70949" w:rsidR="00D84B8A" w:rsidRPr="00DD675E" w:rsidRDefault="00DD675E" w:rsidP="00DD675E">
      <w:pPr>
        <w:pStyle w:val="Heading2"/>
      </w:pPr>
      <w:r>
        <w:t>Coordinator List</w:t>
      </w:r>
    </w:p>
    <w:tbl>
      <w:tblPr>
        <w:tblStyle w:val="TableGrid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1931A4" w:rsidRPr="00DB4C0A" w14:paraId="5400BFE4" w14:textId="77777777" w:rsidTr="004918EA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4B009A6" w14:textId="77777777" w:rsidR="001931A4" w:rsidRPr="00DB4C0A" w:rsidRDefault="001931A4" w:rsidP="00DF26A1">
            <w:pPr>
              <w:pStyle w:val="NoSpacing"/>
              <w:ind w:right="139"/>
              <w:rPr>
                <w:b/>
              </w:rPr>
            </w:pPr>
            <w:r w:rsidRPr="00DB4C0A">
              <w:rPr>
                <w:b/>
              </w:rPr>
              <w:t>Name</w:t>
            </w: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606EFDCB" w14:textId="77777777" w:rsidR="001931A4" w:rsidRPr="00DB4C0A" w:rsidRDefault="001931A4" w:rsidP="00DF26A1">
            <w:pPr>
              <w:pStyle w:val="NoSpacing"/>
              <w:ind w:right="139"/>
              <w:rPr>
                <w:b/>
              </w:rPr>
            </w:pPr>
            <w:r w:rsidRPr="00DB4C0A">
              <w:rPr>
                <w:b/>
              </w:rPr>
              <w:t>Qualifications</w:t>
            </w:r>
            <w:r w:rsidR="00E37BB0" w:rsidRPr="00DB4C0A">
              <w:rPr>
                <w:b/>
              </w:rPr>
              <w:t xml:space="preserve"> </w:t>
            </w: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1D0B4272" w14:textId="77777777" w:rsidR="001931A4" w:rsidRPr="00DB4C0A" w:rsidRDefault="00E37BB0" w:rsidP="00DF26A1">
            <w:pPr>
              <w:pStyle w:val="NoSpacing"/>
              <w:ind w:right="139"/>
              <w:rPr>
                <w:b/>
              </w:rPr>
            </w:pPr>
            <w:r w:rsidRPr="00DB4C0A">
              <w:rPr>
                <w:b/>
              </w:rPr>
              <w:t>Teacher r</w:t>
            </w:r>
            <w:r w:rsidR="001931A4" w:rsidRPr="00DB4C0A">
              <w:rPr>
                <w:b/>
              </w:rPr>
              <w:t>egistration number and expiry date</w:t>
            </w:r>
          </w:p>
        </w:tc>
      </w:tr>
      <w:tr w:rsidR="001931A4" w:rsidRPr="00DB4C0A" w14:paraId="28BB8015" w14:textId="77777777" w:rsidTr="004918EA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3BCE7BAC" w14:textId="77777777" w:rsidR="001931A4" w:rsidRPr="00DB4C0A" w:rsidRDefault="001931A4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7B6B5A42" w14:textId="77777777" w:rsidR="001931A4" w:rsidRPr="00DB4C0A" w:rsidRDefault="001931A4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6072A1F1" w14:textId="77777777" w:rsidR="001931A4" w:rsidRPr="00DB4C0A" w:rsidRDefault="001931A4" w:rsidP="00DF26A1">
            <w:pPr>
              <w:pStyle w:val="NoSpacing"/>
              <w:ind w:right="139"/>
            </w:pPr>
          </w:p>
        </w:tc>
      </w:tr>
      <w:tr w:rsidR="001931A4" w:rsidRPr="00DB4C0A" w14:paraId="75B5CDE6" w14:textId="77777777" w:rsidTr="004918EA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C2D5DD3" w14:textId="77777777" w:rsidR="001931A4" w:rsidRPr="00DB4C0A" w:rsidRDefault="001931A4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3754A56" w14:textId="77777777" w:rsidR="001931A4" w:rsidRPr="00DB4C0A" w:rsidRDefault="001931A4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5B18130" w14:textId="77777777" w:rsidR="001931A4" w:rsidRPr="00DB4C0A" w:rsidRDefault="001931A4" w:rsidP="00DF26A1">
            <w:pPr>
              <w:pStyle w:val="NoSpacing"/>
              <w:ind w:right="139"/>
            </w:pPr>
          </w:p>
        </w:tc>
      </w:tr>
      <w:tr w:rsidR="001931A4" w:rsidRPr="00DB4C0A" w14:paraId="7E10338E" w14:textId="77777777" w:rsidTr="004918EA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5AA8EAFC" w14:textId="77777777" w:rsidR="001931A4" w:rsidRPr="00DB4C0A" w:rsidRDefault="001931A4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1D4BBE42" w14:textId="77777777" w:rsidR="001931A4" w:rsidRPr="00DB4C0A" w:rsidRDefault="001931A4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7DCEB55A" w14:textId="77777777" w:rsidR="001931A4" w:rsidRPr="00DB4C0A" w:rsidRDefault="001931A4" w:rsidP="00DF26A1">
            <w:pPr>
              <w:pStyle w:val="NoSpacing"/>
              <w:ind w:right="139"/>
            </w:pPr>
          </w:p>
        </w:tc>
      </w:tr>
      <w:tr w:rsidR="001931A4" w:rsidRPr="00DB4C0A" w14:paraId="331D02A5" w14:textId="77777777" w:rsidTr="004918EA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4E96C426" w14:textId="77777777" w:rsidR="001931A4" w:rsidRPr="00DB4C0A" w:rsidRDefault="001931A4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8EFBF7F" w14:textId="77777777" w:rsidR="001931A4" w:rsidRPr="00DB4C0A" w:rsidRDefault="001931A4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70922EDF" w14:textId="77777777" w:rsidR="001931A4" w:rsidRPr="00DB4C0A" w:rsidRDefault="001931A4" w:rsidP="00DF26A1">
            <w:pPr>
              <w:pStyle w:val="NoSpacing"/>
              <w:ind w:right="139"/>
            </w:pPr>
          </w:p>
        </w:tc>
      </w:tr>
      <w:tr w:rsidR="005F2E36" w:rsidRPr="00DB4C0A" w14:paraId="70D45EFE" w14:textId="77777777" w:rsidTr="004918EA">
        <w:tc>
          <w:tcPr>
            <w:tcW w:w="3398" w:type="dxa"/>
            <w:shd w:val="clear" w:color="auto" w:fill="F2F2F2" w:themeFill="background1" w:themeFillShade="F2"/>
          </w:tcPr>
          <w:p w14:paraId="7AFB417D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shd w:val="clear" w:color="auto" w:fill="F2F2F2" w:themeFill="background1" w:themeFillShade="F2"/>
          </w:tcPr>
          <w:p w14:paraId="140C588A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shd w:val="clear" w:color="auto" w:fill="F2F2F2" w:themeFill="background1" w:themeFillShade="F2"/>
          </w:tcPr>
          <w:p w14:paraId="38AD70FD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5F2E36" w:rsidRPr="00DB4C0A" w14:paraId="52966F20" w14:textId="77777777" w:rsidTr="004918EA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1E4D223F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10279AFD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5A71960E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5F2E36" w:rsidRPr="00DB4C0A" w14:paraId="41A48A33" w14:textId="77777777" w:rsidTr="004918EA">
        <w:tc>
          <w:tcPr>
            <w:tcW w:w="3398" w:type="dxa"/>
            <w:shd w:val="clear" w:color="auto" w:fill="F2F2F2" w:themeFill="background1" w:themeFillShade="F2"/>
          </w:tcPr>
          <w:p w14:paraId="703208DF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shd w:val="clear" w:color="auto" w:fill="F2F2F2" w:themeFill="background1" w:themeFillShade="F2"/>
          </w:tcPr>
          <w:p w14:paraId="4A8B4294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shd w:val="clear" w:color="auto" w:fill="F2F2F2" w:themeFill="background1" w:themeFillShade="F2"/>
          </w:tcPr>
          <w:p w14:paraId="5B861370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5F2E36" w:rsidRPr="00DB4C0A" w14:paraId="4305794F" w14:textId="77777777" w:rsidTr="004918EA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6056B08D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78BFEBE2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75C9350F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5F2E36" w:rsidRPr="00DB4C0A" w14:paraId="2A34EA98" w14:textId="77777777" w:rsidTr="00841894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1BEBEE4D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4521BC11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3A38A594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69748D" w:rsidRPr="00DB4C0A" w14:paraId="44D9F858" w14:textId="77777777" w:rsidTr="0069748D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7AB45F4" w14:textId="77777777" w:rsidR="0069748D" w:rsidRPr="00DB4C0A" w:rsidRDefault="0069748D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50A74827" w14:textId="77777777" w:rsidR="0069748D" w:rsidRPr="00DB4C0A" w:rsidRDefault="0069748D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C87E7F2" w14:textId="77777777" w:rsidR="0069748D" w:rsidRPr="00DB4C0A" w:rsidRDefault="0069748D" w:rsidP="00DF26A1">
            <w:pPr>
              <w:pStyle w:val="NoSpacing"/>
              <w:ind w:right="139"/>
            </w:pPr>
          </w:p>
        </w:tc>
      </w:tr>
      <w:tr w:rsidR="0069748D" w:rsidRPr="00DB4C0A" w14:paraId="07A6A728" w14:textId="77777777" w:rsidTr="00841894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1DC6E211" w14:textId="77777777" w:rsidR="0069748D" w:rsidRPr="00DB4C0A" w:rsidRDefault="0069748D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71DB6809" w14:textId="77777777" w:rsidR="0069748D" w:rsidRPr="00DB4C0A" w:rsidRDefault="0069748D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F2F2F2" w:themeFill="background1" w:themeFillShade="F2"/>
          </w:tcPr>
          <w:p w14:paraId="09331483" w14:textId="77777777" w:rsidR="0069748D" w:rsidRPr="00DB4C0A" w:rsidRDefault="0069748D" w:rsidP="00DF26A1">
            <w:pPr>
              <w:pStyle w:val="NoSpacing"/>
              <w:ind w:right="139"/>
            </w:pPr>
          </w:p>
        </w:tc>
      </w:tr>
      <w:tr w:rsidR="005F2E36" w:rsidRPr="00DB4C0A" w14:paraId="76FC503C" w14:textId="77777777" w:rsidTr="00841894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4B189C2A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0A2BD406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4E7198B6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5F2E36" w:rsidRPr="00DB4C0A" w14:paraId="006B739B" w14:textId="77777777" w:rsidTr="00841894">
        <w:tc>
          <w:tcPr>
            <w:tcW w:w="3398" w:type="dxa"/>
            <w:shd w:val="clear" w:color="auto" w:fill="F2F2F2" w:themeFill="background1" w:themeFillShade="F2"/>
          </w:tcPr>
          <w:p w14:paraId="489F10FF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shd w:val="clear" w:color="auto" w:fill="F2F2F2" w:themeFill="background1" w:themeFillShade="F2"/>
          </w:tcPr>
          <w:p w14:paraId="195BE294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shd w:val="clear" w:color="auto" w:fill="F2F2F2" w:themeFill="background1" w:themeFillShade="F2"/>
          </w:tcPr>
          <w:p w14:paraId="750FF65E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5F2E36" w:rsidRPr="00DB4C0A" w14:paraId="72FC3AEF" w14:textId="77777777" w:rsidTr="00841894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546FAB72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5B110602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7207383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5F2E36" w:rsidRPr="00DB4C0A" w14:paraId="19797F89" w14:textId="77777777" w:rsidTr="00841894">
        <w:tc>
          <w:tcPr>
            <w:tcW w:w="3398" w:type="dxa"/>
            <w:shd w:val="clear" w:color="auto" w:fill="F2F2F2" w:themeFill="background1" w:themeFillShade="F2"/>
          </w:tcPr>
          <w:p w14:paraId="516DD491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shd w:val="clear" w:color="auto" w:fill="F2F2F2" w:themeFill="background1" w:themeFillShade="F2"/>
          </w:tcPr>
          <w:p w14:paraId="7D808E52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shd w:val="clear" w:color="auto" w:fill="F2F2F2" w:themeFill="background1" w:themeFillShade="F2"/>
          </w:tcPr>
          <w:p w14:paraId="47E0E337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  <w:tr w:rsidR="005F2E36" w:rsidRPr="00DB4C0A" w14:paraId="001CC6DF" w14:textId="77777777" w:rsidTr="00841894"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651E7A57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5D48580F" w14:textId="77777777" w:rsidR="005F2E36" w:rsidRPr="00DB4C0A" w:rsidRDefault="005F2E36" w:rsidP="00DF26A1">
            <w:pPr>
              <w:pStyle w:val="NoSpacing"/>
              <w:ind w:right="139"/>
            </w:pPr>
          </w:p>
        </w:tc>
        <w:tc>
          <w:tcPr>
            <w:tcW w:w="3398" w:type="dxa"/>
            <w:tcBorders>
              <w:bottom w:val="single" w:sz="4" w:space="0" w:color="F2F2F2" w:themeColor="background1" w:themeShade="F2"/>
            </w:tcBorders>
            <w:shd w:val="clear" w:color="auto" w:fill="D9D9D9" w:themeFill="background1" w:themeFillShade="D9"/>
          </w:tcPr>
          <w:p w14:paraId="3B672C57" w14:textId="77777777" w:rsidR="005F2E36" w:rsidRPr="00DB4C0A" w:rsidRDefault="005F2E36" w:rsidP="00DF26A1">
            <w:pPr>
              <w:pStyle w:val="NoSpacing"/>
              <w:ind w:right="139"/>
            </w:pPr>
          </w:p>
        </w:tc>
      </w:tr>
    </w:tbl>
    <w:p w14:paraId="6B061481" w14:textId="77777777" w:rsidR="00D84B8A" w:rsidRPr="00DB4C0A" w:rsidRDefault="00D84B8A" w:rsidP="00DF26A1">
      <w:pPr>
        <w:pStyle w:val="NoSpacing"/>
        <w:ind w:right="139"/>
        <w:rPr>
          <w:b/>
        </w:rPr>
      </w:pPr>
    </w:p>
    <w:p w14:paraId="634D7B3E" w14:textId="75030456" w:rsidR="00D84B8A" w:rsidRPr="00DB4C0A" w:rsidRDefault="00DD675E" w:rsidP="004918EA">
      <w:pPr>
        <w:pStyle w:val="Heading2"/>
        <w:rPr>
          <w:sz w:val="22"/>
          <w:szCs w:val="22"/>
        </w:rPr>
      </w:pPr>
      <w:r>
        <w:rPr>
          <w:sz w:val="22"/>
          <w:szCs w:val="22"/>
        </w:rPr>
        <w:t>Other employed staff/or regular volunteers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69748D" w14:paraId="1E03100E" w14:textId="77777777" w:rsidTr="0069748D">
        <w:tc>
          <w:tcPr>
            <w:tcW w:w="10194" w:type="dxa"/>
            <w:shd w:val="clear" w:color="auto" w:fill="F2F2F2" w:themeFill="background1" w:themeFillShade="F2"/>
          </w:tcPr>
          <w:p w14:paraId="78CE50EA" w14:textId="77777777" w:rsidR="0069748D" w:rsidRDefault="0069748D" w:rsidP="0069748D"/>
        </w:tc>
      </w:tr>
      <w:tr w:rsidR="0069748D" w14:paraId="6621850D" w14:textId="77777777" w:rsidTr="0069748D">
        <w:tc>
          <w:tcPr>
            <w:tcW w:w="10194" w:type="dxa"/>
            <w:shd w:val="clear" w:color="auto" w:fill="D9D9D9" w:themeFill="background1" w:themeFillShade="D9"/>
          </w:tcPr>
          <w:p w14:paraId="768BA40D" w14:textId="77777777" w:rsidR="0069748D" w:rsidRDefault="0069748D" w:rsidP="0069748D"/>
        </w:tc>
      </w:tr>
      <w:tr w:rsidR="0069748D" w14:paraId="4DBCDE6E" w14:textId="77777777" w:rsidTr="0069748D">
        <w:tc>
          <w:tcPr>
            <w:tcW w:w="10194" w:type="dxa"/>
            <w:shd w:val="clear" w:color="auto" w:fill="F2F2F2" w:themeFill="background1" w:themeFillShade="F2"/>
          </w:tcPr>
          <w:p w14:paraId="2EFA2727" w14:textId="77777777" w:rsidR="0069748D" w:rsidRDefault="0069748D" w:rsidP="0069748D"/>
        </w:tc>
      </w:tr>
    </w:tbl>
    <w:p w14:paraId="4A80AFF7" w14:textId="77777777" w:rsidR="0069748D" w:rsidRDefault="0069748D" w:rsidP="0069748D">
      <w:pPr>
        <w:pStyle w:val="Heading2"/>
        <w:spacing w:before="0"/>
        <w:rPr>
          <w:sz w:val="22"/>
          <w:szCs w:val="22"/>
        </w:rPr>
      </w:pPr>
    </w:p>
    <w:p w14:paraId="22672BAC" w14:textId="205A7D2B" w:rsidR="00DD675E" w:rsidRDefault="00DD675E" w:rsidP="0069748D">
      <w:pPr>
        <w:pStyle w:val="Heading2"/>
        <w:spacing w:before="0"/>
        <w:rPr>
          <w:sz w:val="22"/>
          <w:szCs w:val="22"/>
        </w:rPr>
      </w:pPr>
      <w:r>
        <w:rPr>
          <w:sz w:val="22"/>
          <w:szCs w:val="22"/>
        </w:rPr>
        <w:t xml:space="preserve">Number of educators with Level 3 </w:t>
      </w:r>
    </w:p>
    <w:p w14:paraId="5853D628" w14:textId="77777777" w:rsidR="00DD675E" w:rsidRPr="00DD675E" w:rsidRDefault="00DD675E" w:rsidP="0069748D">
      <w:pPr>
        <w:shd w:val="clear" w:color="auto" w:fill="F2F2F2" w:themeFill="background1" w:themeFillShade="F2"/>
        <w:spacing w:after="0" w:line="240" w:lineRule="auto"/>
      </w:pPr>
    </w:p>
    <w:p w14:paraId="75757E80" w14:textId="77777777" w:rsidR="0069748D" w:rsidRDefault="0069748D" w:rsidP="0069748D">
      <w:pPr>
        <w:pStyle w:val="Heading2"/>
        <w:spacing w:before="0"/>
        <w:rPr>
          <w:sz w:val="22"/>
          <w:szCs w:val="22"/>
        </w:rPr>
      </w:pPr>
    </w:p>
    <w:p w14:paraId="7287F406" w14:textId="0145FFDD" w:rsidR="00DD675E" w:rsidRDefault="00DD675E" w:rsidP="0069748D">
      <w:pPr>
        <w:pStyle w:val="Heading2"/>
        <w:spacing w:before="0"/>
        <w:rPr>
          <w:sz w:val="22"/>
          <w:szCs w:val="22"/>
        </w:rPr>
      </w:pPr>
      <w:r>
        <w:rPr>
          <w:sz w:val="22"/>
          <w:szCs w:val="22"/>
        </w:rPr>
        <w:t xml:space="preserve">Number of educators with credits towards Level 4 </w:t>
      </w:r>
    </w:p>
    <w:p w14:paraId="4B69294D" w14:textId="77777777" w:rsidR="00DD675E" w:rsidRPr="00DD675E" w:rsidRDefault="00DD675E" w:rsidP="0069748D">
      <w:pPr>
        <w:shd w:val="clear" w:color="auto" w:fill="F2F2F2" w:themeFill="background1" w:themeFillShade="F2"/>
        <w:spacing w:after="0" w:line="240" w:lineRule="auto"/>
      </w:pPr>
    </w:p>
    <w:p w14:paraId="3280024E" w14:textId="77777777" w:rsidR="0069748D" w:rsidRDefault="0069748D" w:rsidP="0069748D">
      <w:pPr>
        <w:pStyle w:val="Heading2"/>
        <w:spacing w:before="0"/>
        <w:rPr>
          <w:sz w:val="22"/>
          <w:szCs w:val="22"/>
        </w:rPr>
      </w:pPr>
    </w:p>
    <w:p w14:paraId="6436E24C" w14:textId="3782DDB4" w:rsidR="00DD675E" w:rsidRDefault="00DD675E" w:rsidP="0069748D">
      <w:pPr>
        <w:pStyle w:val="Heading2"/>
        <w:spacing w:before="0"/>
        <w:rPr>
          <w:sz w:val="22"/>
          <w:szCs w:val="22"/>
        </w:rPr>
      </w:pPr>
      <w:r>
        <w:rPr>
          <w:sz w:val="22"/>
          <w:szCs w:val="22"/>
        </w:rPr>
        <w:t>Number of educators with Level 4/Diploma of Teaching/</w:t>
      </w:r>
      <w:proofErr w:type="spellStart"/>
      <w:r>
        <w:rPr>
          <w:sz w:val="22"/>
          <w:szCs w:val="22"/>
        </w:rPr>
        <w:t>BEd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BTch</w:t>
      </w:r>
      <w:proofErr w:type="spellEnd"/>
    </w:p>
    <w:p w14:paraId="5EFD72BB" w14:textId="77777777" w:rsidR="00DD675E" w:rsidRPr="007C164C" w:rsidRDefault="00DD675E" w:rsidP="0069748D">
      <w:pPr>
        <w:pStyle w:val="NoSpacing"/>
        <w:shd w:val="clear" w:color="auto" w:fill="F2F2F2" w:themeFill="background1" w:themeFillShade="F2"/>
        <w:ind w:right="-2"/>
        <w:rPr>
          <w:sz w:val="24"/>
          <w:szCs w:val="24"/>
        </w:rPr>
      </w:pPr>
    </w:p>
    <w:sectPr w:rsidR="00DD675E" w:rsidRPr="007C164C" w:rsidSect="00DB4C0A">
      <w:headerReference w:type="first" r:id="rId11"/>
      <w:pgSz w:w="11906" w:h="16838"/>
      <w:pgMar w:top="-993" w:right="851" w:bottom="709" w:left="851" w:header="851" w:footer="4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6BF78" w14:textId="77777777" w:rsidR="00083958" w:rsidRDefault="00083958" w:rsidP="007C164C">
      <w:pPr>
        <w:spacing w:after="0" w:line="240" w:lineRule="auto"/>
      </w:pPr>
      <w:r>
        <w:separator/>
      </w:r>
    </w:p>
  </w:endnote>
  <w:endnote w:type="continuationSeparator" w:id="0">
    <w:p w14:paraId="0805328A" w14:textId="77777777" w:rsidR="00083958" w:rsidRDefault="00083958" w:rsidP="007C1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BAF4A" w14:textId="77777777" w:rsidR="00083958" w:rsidRDefault="00083958" w:rsidP="007C164C">
      <w:pPr>
        <w:spacing w:after="0" w:line="240" w:lineRule="auto"/>
      </w:pPr>
      <w:r>
        <w:separator/>
      </w:r>
    </w:p>
  </w:footnote>
  <w:footnote w:type="continuationSeparator" w:id="0">
    <w:p w14:paraId="3B5204CC" w14:textId="77777777" w:rsidR="00083958" w:rsidRDefault="00083958" w:rsidP="007C16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40363" w14:textId="6E314B42" w:rsidR="007C164C" w:rsidRDefault="00841894" w:rsidP="00841894">
    <w:pPr>
      <w:pStyle w:val="Header"/>
      <w:tabs>
        <w:tab w:val="clear" w:pos="4513"/>
        <w:tab w:val="clear" w:pos="9026"/>
      </w:tabs>
      <w:spacing w:after="200"/>
    </w:pPr>
    <w:r>
      <w:rPr>
        <w:noProof/>
      </w:rPr>
      <w:drawing>
        <wp:inline distT="0" distB="0" distL="0" distR="0" wp14:anchorId="28998F10" wp14:editId="26122FE2">
          <wp:extent cx="2250830" cy="59659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281" cy="6006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385A0" w14:textId="77777777" w:rsidR="004918EA" w:rsidRDefault="004918EA" w:rsidP="00DF26A1">
    <w:pPr>
      <w:pStyle w:val="Header"/>
      <w:spacing w:after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D80"/>
    <w:rsid w:val="000253A1"/>
    <w:rsid w:val="00033A3E"/>
    <w:rsid w:val="000352BD"/>
    <w:rsid w:val="00037986"/>
    <w:rsid w:val="00083958"/>
    <w:rsid w:val="00083EC7"/>
    <w:rsid w:val="0009407F"/>
    <w:rsid w:val="00097185"/>
    <w:rsid w:val="000D40A2"/>
    <w:rsid w:val="000D7A05"/>
    <w:rsid w:val="000E58CE"/>
    <w:rsid w:val="00134E18"/>
    <w:rsid w:val="001353CC"/>
    <w:rsid w:val="001708AC"/>
    <w:rsid w:val="001931A4"/>
    <w:rsid w:val="002256C7"/>
    <w:rsid w:val="00226D17"/>
    <w:rsid w:val="00246E1F"/>
    <w:rsid w:val="003321FC"/>
    <w:rsid w:val="003B3A53"/>
    <w:rsid w:val="004918EA"/>
    <w:rsid w:val="004E276E"/>
    <w:rsid w:val="005D4C39"/>
    <w:rsid w:val="005F2E36"/>
    <w:rsid w:val="00646DC9"/>
    <w:rsid w:val="00686638"/>
    <w:rsid w:val="0069748D"/>
    <w:rsid w:val="00701263"/>
    <w:rsid w:val="007B09CF"/>
    <w:rsid w:val="007C164C"/>
    <w:rsid w:val="007C3636"/>
    <w:rsid w:val="007E281C"/>
    <w:rsid w:val="008067E8"/>
    <w:rsid w:val="008253B5"/>
    <w:rsid w:val="00841894"/>
    <w:rsid w:val="00866C70"/>
    <w:rsid w:val="00874D80"/>
    <w:rsid w:val="00934C96"/>
    <w:rsid w:val="00937F2E"/>
    <w:rsid w:val="00943422"/>
    <w:rsid w:val="009B3A6A"/>
    <w:rsid w:val="009E77D9"/>
    <w:rsid w:val="00A010FF"/>
    <w:rsid w:val="00A17729"/>
    <w:rsid w:val="00A25C11"/>
    <w:rsid w:val="00A272A2"/>
    <w:rsid w:val="00A63AC5"/>
    <w:rsid w:val="00A83B1A"/>
    <w:rsid w:val="00A907BB"/>
    <w:rsid w:val="00AA43DB"/>
    <w:rsid w:val="00AD0D24"/>
    <w:rsid w:val="00B04453"/>
    <w:rsid w:val="00B078F8"/>
    <w:rsid w:val="00B15836"/>
    <w:rsid w:val="00B36127"/>
    <w:rsid w:val="00B74079"/>
    <w:rsid w:val="00B86841"/>
    <w:rsid w:val="00BC2740"/>
    <w:rsid w:val="00D27DC5"/>
    <w:rsid w:val="00D63941"/>
    <w:rsid w:val="00D84B8A"/>
    <w:rsid w:val="00D86C99"/>
    <w:rsid w:val="00D87FE3"/>
    <w:rsid w:val="00D93978"/>
    <w:rsid w:val="00DB4C0A"/>
    <w:rsid w:val="00DD675E"/>
    <w:rsid w:val="00DE2AF3"/>
    <w:rsid w:val="00DE4B51"/>
    <w:rsid w:val="00DF26A1"/>
    <w:rsid w:val="00E03D78"/>
    <w:rsid w:val="00E16C7B"/>
    <w:rsid w:val="00E17298"/>
    <w:rsid w:val="00E36564"/>
    <w:rsid w:val="00E37BB0"/>
    <w:rsid w:val="00E47196"/>
    <w:rsid w:val="00E60205"/>
    <w:rsid w:val="00E656D6"/>
    <w:rsid w:val="00E95DC6"/>
    <w:rsid w:val="00F00C75"/>
    <w:rsid w:val="00F05355"/>
    <w:rsid w:val="00F21749"/>
    <w:rsid w:val="00F5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A48C767"/>
  <w15:docId w15:val="{D2728957-F843-4B4A-A48B-922AEDFD3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E4B51"/>
  </w:style>
  <w:style w:type="paragraph" w:styleId="Heading1">
    <w:name w:val="heading 1"/>
    <w:basedOn w:val="Normal"/>
    <w:next w:val="Normal"/>
    <w:link w:val="Heading1Char"/>
    <w:uiPriority w:val="9"/>
    <w:qFormat/>
    <w:rsid w:val="000352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18EA"/>
    <w:pPr>
      <w:keepNext/>
      <w:keepLines/>
      <w:spacing w:before="40" w:after="0" w:line="240" w:lineRule="auto"/>
      <w:outlineLvl w:val="1"/>
    </w:pPr>
    <w:rPr>
      <w:rFonts w:eastAsiaTheme="majorEastAsia" w:cstheme="minorHAnsi"/>
      <w:color w:val="365F91" w:themeColor="accent1" w:themeShade="BF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RO">
    <w:name w:val="ERO"/>
    <w:basedOn w:val="NoSpacing"/>
    <w:uiPriority w:val="1"/>
    <w:qFormat/>
    <w:rsid w:val="00DE4B51"/>
    <w:rPr>
      <w:rFonts w:ascii="Times New Roman" w:hAnsi="Times New Roman"/>
      <w:sz w:val="24"/>
    </w:rPr>
  </w:style>
  <w:style w:type="paragraph" w:styleId="NoSpacing">
    <w:name w:val="No Spacing"/>
    <w:qFormat/>
    <w:rsid w:val="00DE4B5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C16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64C"/>
  </w:style>
  <w:style w:type="paragraph" w:styleId="Footer">
    <w:name w:val="footer"/>
    <w:basedOn w:val="Normal"/>
    <w:link w:val="FooterChar"/>
    <w:uiPriority w:val="99"/>
    <w:unhideWhenUsed/>
    <w:rsid w:val="007C16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64C"/>
  </w:style>
  <w:style w:type="paragraph" w:customStyle="1" w:styleId="BasicParagraph">
    <w:name w:val="[Basic Paragraph]"/>
    <w:basedOn w:val="Normal"/>
    <w:uiPriority w:val="99"/>
    <w:rsid w:val="007C164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1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64C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D27DC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table" w:styleId="TableGrid">
    <w:name w:val="Table Grid"/>
    <w:basedOn w:val="TableNormal"/>
    <w:uiPriority w:val="59"/>
    <w:rsid w:val="00D84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qFormat/>
    <w:rsid w:val="00AA43DB"/>
    <w:pPr>
      <w:spacing w:before="80" w:after="80" w:line="240" w:lineRule="auto"/>
    </w:pPr>
    <w:rPr>
      <w:rFonts w:eastAsia="Times New Roman" w:cs="Times New Roman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352B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918EA"/>
    <w:rPr>
      <w:rFonts w:eastAsiaTheme="majorEastAsia" w:cstheme="minorHAnsi"/>
      <w:color w:val="365F91" w:themeColor="accent1" w:themeShade="BF"/>
      <w:sz w:val="24"/>
      <w:szCs w:val="26"/>
    </w:rPr>
  </w:style>
  <w:style w:type="character" w:styleId="PlaceholderText">
    <w:name w:val="Placeholder Text"/>
    <w:basedOn w:val="DefaultParagraphFont"/>
    <w:uiPriority w:val="99"/>
    <w:semiHidden/>
    <w:rsid w:val="00874D8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enam\Work%20Folders\ELS%20Methodology%20Project\2%20DRAFT%20methodology%20document%20&amp;%20tools\2.2.%20Assurance%20Review%202018-2019\2.2.1%20AR%20trial%202019\AR03.%20ECE%20Statistical%20profile%20(trial%20document%202019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3FDB538F0AB47B9B9DF27FC19226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E40F42-FEEA-4D99-917A-D695C7B32CC9}"/>
      </w:docPartPr>
      <w:docPartBody>
        <w:p w:rsidR="00F12672" w:rsidRDefault="00DD0F55" w:rsidP="00DD0F55">
          <w:pPr>
            <w:pStyle w:val="93FDB538F0AB47B9B9DF27FC19226883"/>
          </w:pPr>
          <w:r w:rsidRPr="0020219F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B96"/>
    <w:rsid w:val="00204D77"/>
    <w:rsid w:val="00673842"/>
    <w:rsid w:val="006F5AA7"/>
    <w:rsid w:val="00943755"/>
    <w:rsid w:val="00D22285"/>
    <w:rsid w:val="00DD0F55"/>
    <w:rsid w:val="00DE3B96"/>
    <w:rsid w:val="00F1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D0F55"/>
    <w:rPr>
      <w:color w:val="808080"/>
    </w:rPr>
  </w:style>
  <w:style w:type="paragraph" w:customStyle="1" w:styleId="93FDB538F0AB47B9B9DF27FC19226883">
    <w:name w:val="93FDB538F0AB47B9B9DF27FC19226883"/>
    <w:rsid w:val="00DD0F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DF580A010B20459D55746BC40E1005" ma:contentTypeVersion="12" ma:contentTypeDescription="Create a new document." ma:contentTypeScope="" ma:versionID="7c2ea660d422857a29d44bd01a43fa2a">
  <xsd:schema xmlns:xsd="http://www.w3.org/2001/XMLSchema" xmlns:xs="http://www.w3.org/2001/XMLSchema" xmlns:p="http://schemas.microsoft.com/office/2006/metadata/properties" xmlns:ns2="bc170f26-39da-4a23-b0ac-03fb9822dca8" xmlns:ns3="f1b3e1d5-8dbe-4e1d-8f87-a3508db76513" targetNamespace="http://schemas.microsoft.com/office/2006/metadata/properties" ma:root="true" ma:fieldsID="d4984f3465d36d3fcfd73de904d857e5" ns2:_="" ns3:_="">
    <xsd:import namespace="bc170f26-39da-4a23-b0ac-03fb9822dca8"/>
    <xsd:import namespace="f1b3e1d5-8dbe-4e1d-8f87-a3508db765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70f26-39da-4a23-b0ac-03fb9822dc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3e1d5-8dbe-4e1d-8f87-a3508db7651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47E6D3-B4F9-4859-98EF-47BCC4A0AA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170f26-39da-4a23-b0ac-03fb9822dca8"/>
    <ds:schemaRef ds:uri="f1b3e1d5-8dbe-4e1d-8f87-a3508db765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08B9DB-4259-4E3C-B045-C223EAA69E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B4FB694-8BDE-4A6E-A7B0-6D2BBC58A9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B6B0D5-BC8C-42FC-A158-3855298EC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AR03. ECE Statistical profile (trial document 2019)</Template>
  <TotalTime>0</TotalTime>
  <Pages>2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Review Office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Deena Mayor</dc:creator>
  <cp:lastModifiedBy>Keri Crompton</cp:lastModifiedBy>
  <cp:revision>2</cp:revision>
  <dcterms:created xsi:type="dcterms:W3CDTF">2023-03-07T02:27:00Z</dcterms:created>
  <dcterms:modified xsi:type="dcterms:W3CDTF">2023-03-07T02:27:00Z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0x010100FFDF580A010B20459D55746BC40E1005</vt:lpwstr>
  </property>
</Properties>
</file>