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094FA" w14:textId="6F7A5C4B" w:rsidR="006B64F9" w:rsidRPr="000352BD" w:rsidRDefault="00D84B8A" w:rsidP="00DB4C0A">
      <w:pPr>
        <w:pStyle w:val="Heading1"/>
        <w:spacing w:before="0" w:after="120" w:line="240" w:lineRule="auto"/>
        <w:rPr>
          <w:rFonts w:asciiTheme="minorHAnsi" w:hAnsiTheme="minorHAnsi" w:cstheme="minorHAnsi"/>
          <w:sz w:val="28"/>
        </w:rPr>
      </w:pPr>
      <w:r w:rsidRPr="000352BD">
        <w:rPr>
          <w:rFonts w:asciiTheme="minorHAnsi" w:hAnsiTheme="minorHAnsi" w:cstheme="minorHAnsi"/>
          <w:sz w:val="28"/>
        </w:rPr>
        <w:t>Statistical Profile of a</w:t>
      </w:r>
      <w:r w:rsidR="000253A1">
        <w:rPr>
          <w:rFonts w:asciiTheme="minorHAnsi" w:hAnsiTheme="minorHAnsi" w:cstheme="minorHAnsi"/>
          <w:sz w:val="28"/>
        </w:rPr>
        <w:t xml:space="preserve"> Home-based</w:t>
      </w:r>
      <w:r w:rsidRPr="000352BD">
        <w:rPr>
          <w:rFonts w:asciiTheme="minorHAnsi" w:hAnsiTheme="minorHAnsi" w:cstheme="minorHAnsi"/>
          <w:sz w:val="28"/>
        </w:rPr>
        <w:t xml:space="preserve"> </w:t>
      </w:r>
      <w:r w:rsidR="00841894">
        <w:rPr>
          <w:rFonts w:asciiTheme="minorHAnsi" w:hAnsiTheme="minorHAnsi" w:cstheme="minorHAnsi"/>
          <w:sz w:val="28"/>
        </w:rPr>
        <w:t xml:space="preserve">Education and Care </w:t>
      </w:r>
      <w:r w:rsidRPr="000352BD">
        <w:rPr>
          <w:rFonts w:asciiTheme="minorHAnsi" w:hAnsiTheme="minorHAnsi" w:cstheme="minorHAnsi"/>
          <w:sz w:val="28"/>
        </w:rPr>
        <w:t>Early Childhood Service</w:t>
      </w:r>
      <w:r w:rsidR="004E276E" w:rsidRPr="000352BD">
        <w:rPr>
          <w:rFonts w:asciiTheme="minorHAnsi" w:hAnsiTheme="minorHAnsi" w:cstheme="minorHAnsi"/>
          <w:sz w:val="28"/>
        </w:rPr>
        <w:t xml:space="preserve"> </w:t>
      </w:r>
    </w:p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779"/>
        <w:gridCol w:w="697"/>
        <w:gridCol w:w="1117"/>
        <w:gridCol w:w="1258"/>
        <w:gridCol w:w="656"/>
        <w:gridCol w:w="1019"/>
        <w:gridCol w:w="1668"/>
      </w:tblGrid>
      <w:tr w:rsidR="005F2E36" w:rsidRPr="000352BD" w14:paraId="6169B455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6C039D4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Name of service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77728EB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365AD30F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F380F79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Profile number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4B672B2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804966F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55FA95C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Street address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1F11021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A475825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30BEF00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Postal address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BDCA234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1A3074D5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E0D4036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Phone/Fax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D651702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42EC8F7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FFEBF55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Email address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AFF034E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0EFB8EE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1E06880" w14:textId="77777777" w:rsidR="005F2E36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 xml:space="preserve">Service </w:t>
            </w:r>
            <w:proofErr w:type="gramStart"/>
            <w:r w:rsidR="00AA43DB" w:rsidRPr="000352BD">
              <w:rPr>
                <w:rFonts w:cstheme="minorHAnsi"/>
              </w:rPr>
              <w:t>provider</w:t>
            </w:r>
            <w:proofErr w:type="gramEnd"/>
            <w:r w:rsidR="00AA43DB" w:rsidRPr="000352BD">
              <w:rPr>
                <w:rFonts w:cstheme="minorHAnsi"/>
              </w:rPr>
              <w:t xml:space="preserve"> contact person 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915B5E5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6BB25481" w14:textId="77777777" w:rsidTr="00841894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8AD7793" w14:textId="77777777" w:rsidR="00701263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Organisation providing</w:t>
            </w:r>
          </w:p>
          <w:p w14:paraId="21D11A38" w14:textId="77777777" w:rsidR="005F2E36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governance and support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DE7ABAF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3ABE7E7D" w14:textId="77777777" w:rsidTr="00841894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3183504" w14:textId="7038A58A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Number of qualified coordinators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2B6D2B8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3978BA63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83F9D76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Quality or Standard funded</w:t>
            </w:r>
          </w:p>
          <w:p w14:paraId="7B888E1B" w14:textId="7F4A0339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0C0A4A2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39075F1F" w14:textId="77777777" w:rsidTr="00841894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sdt>
            <w:sdtPr>
              <w:rPr>
                <w:rFonts w:cstheme="minorHAnsi"/>
              </w:rPr>
              <w:id w:val="-189077961"/>
              <w:lock w:val="contentLocked"/>
              <w:placeholder>
                <w:docPart w:val="93FDB538F0AB47B9B9DF27FC19226883"/>
              </w:placeholder>
              <w:group/>
            </w:sdtPr>
            <w:sdtEndPr>
              <w:rPr>
                <w:i/>
              </w:rPr>
            </w:sdtEndPr>
            <w:sdtContent>
              <w:p w14:paraId="67933224" w14:textId="77777777" w:rsidR="002256C7" w:rsidRPr="000352BD" w:rsidRDefault="002256C7" w:rsidP="00DF26A1">
                <w:pPr>
                  <w:pStyle w:val="NoSpacing"/>
                  <w:ind w:right="139"/>
                  <w:rPr>
                    <w:rFonts w:cstheme="minorHAnsi"/>
                  </w:rPr>
                </w:pPr>
                <w:r w:rsidRPr="000352BD">
                  <w:rPr>
                    <w:rFonts w:cstheme="minorHAnsi"/>
                  </w:rPr>
                  <w:t>Number licensed for</w:t>
                </w:r>
              </w:p>
              <w:p w14:paraId="14F7888A" w14:textId="77777777" w:rsidR="002256C7" w:rsidRPr="000352BD" w:rsidRDefault="002256C7" w:rsidP="00DF26A1">
                <w:pPr>
                  <w:pStyle w:val="NoSpacing"/>
                  <w:ind w:right="139"/>
                  <w:rPr>
                    <w:rFonts w:cstheme="minorHAnsi"/>
                  </w:rPr>
                </w:pPr>
                <w:r>
                  <w:rPr>
                    <w:rFonts w:cstheme="minorHAnsi"/>
                    <w:i/>
                  </w:rPr>
                  <w:t>(refer licenc</w:t>
                </w:r>
                <w:r w:rsidRPr="000352BD">
                  <w:rPr>
                    <w:rFonts w:cstheme="minorHAnsi"/>
                    <w:i/>
                  </w:rPr>
                  <w:t>e document)</w:t>
                </w:r>
              </w:p>
            </w:sdtContent>
          </w:sdt>
        </w:tc>
        <w:tc>
          <w:tcPr>
            <w:tcW w:w="34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73DDA77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1165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AF2FA3F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number</w:t>
            </w:r>
          </w:p>
        </w:tc>
        <w:tc>
          <w:tcPr>
            <w:tcW w:w="3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67715D4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8D6924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up to 2 years</w:t>
            </w:r>
          </w:p>
        </w:tc>
      </w:tr>
      <w:tr w:rsidR="002256C7" w:rsidRPr="000352BD" w14:paraId="29EE0097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AD90851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Ratio of adults to children</w:t>
            </w:r>
          </w:p>
        </w:tc>
        <w:tc>
          <w:tcPr>
            <w:tcW w:w="890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3210663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617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4FEBA4A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Under 2</w:t>
            </w:r>
          </w:p>
        </w:tc>
        <w:tc>
          <w:tcPr>
            <w:tcW w:w="822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B3D76CE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81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003B972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Over 2</w:t>
            </w:r>
          </w:p>
        </w:tc>
      </w:tr>
      <w:tr w:rsidR="002256C7" w:rsidRPr="000352BD" w14:paraId="06C79C9A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A9960D9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Roll at time of review</w:t>
            </w:r>
          </w:p>
        </w:tc>
        <w:tc>
          <w:tcPr>
            <w:tcW w:w="890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9252AC7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617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1E6F07F" w14:textId="7C0E9D23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822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3A4EBFD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81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8FE1710" w14:textId="7612FC21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7538A1A1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2CF86FA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Number of children with</w:t>
            </w:r>
          </w:p>
          <w:p w14:paraId="5E7A0627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additional learning requirements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A4ADE23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</w:tbl>
    <w:p w14:paraId="189D912E" w14:textId="77777777" w:rsidR="004918EA" w:rsidRDefault="004918EA">
      <w:pPr>
        <w:sectPr w:rsidR="004918EA" w:rsidSect="00DB4C0A">
          <w:headerReference w:type="first" r:id="rId10"/>
          <w:pgSz w:w="11906" w:h="16838"/>
          <w:pgMar w:top="1985" w:right="851" w:bottom="1418" w:left="851" w:header="851" w:footer="692" w:gutter="0"/>
          <w:cols w:space="708"/>
          <w:titlePg/>
          <w:docGrid w:linePitch="360"/>
        </w:sectPr>
      </w:pPr>
    </w:p>
    <w:p w14:paraId="6FD75691" w14:textId="77777777" w:rsidR="004918EA" w:rsidRPr="00DB4C0A" w:rsidRDefault="004918EA" w:rsidP="00DB4C0A">
      <w:pPr>
        <w:pStyle w:val="Heading2"/>
      </w:pPr>
      <w:r w:rsidRPr="00DB4C0A">
        <w:lastRenderedPageBreak/>
        <w:t>Ethnic composition (Specify other ethnic groups)</w:t>
      </w:r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70"/>
        <w:gridCol w:w="6424"/>
      </w:tblGrid>
      <w:tr w:rsidR="00937F2E" w:rsidRPr="00DB4C0A" w14:paraId="772D8451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320F61B" w14:textId="77777777" w:rsidR="00937F2E" w:rsidRPr="00DB4C0A" w:rsidRDefault="001708AC" w:rsidP="00DF26A1">
            <w:pPr>
              <w:pStyle w:val="NoSpacing"/>
              <w:ind w:right="139"/>
            </w:pPr>
            <w:r w:rsidRPr="00DB4C0A">
              <w:t>Māori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28E4659" w14:textId="77777777" w:rsidR="00937F2E" w:rsidRPr="00DB4C0A" w:rsidRDefault="00937F2E" w:rsidP="00DF26A1">
            <w:pPr>
              <w:pStyle w:val="NoSpacing"/>
              <w:ind w:right="139"/>
            </w:pPr>
          </w:p>
        </w:tc>
      </w:tr>
      <w:tr w:rsidR="001708AC" w:rsidRPr="00DB4C0A" w14:paraId="4A127C60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83A1C47" w14:textId="77777777" w:rsidR="001708AC" w:rsidRPr="00DB4C0A" w:rsidRDefault="001708AC" w:rsidP="00DF26A1">
            <w:pPr>
              <w:pStyle w:val="NoSpacing"/>
              <w:ind w:right="139"/>
            </w:pPr>
            <w:r w:rsidRPr="00DB4C0A">
              <w:t>NZ European/Pākehā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85B8537" w14:textId="77777777" w:rsidR="001708AC" w:rsidRPr="00DB4C0A" w:rsidRDefault="001708AC" w:rsidP="00DF26A1">
            <w:pPr>
              <w:pStyle w:val="NoSpacing"/>
              <w:ind w:right="139"/>
            </w:pPr>
          </w:p>
        </w:tc>
      </w:tr>
      <w:tr w:rsidR="001708AC" w:rsidRPr="00DB4C0A" w14:paraId="44511CA0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23A5035" w14:textId="77777777" w:rsidR="001708AC" w:rsidRPr="00DB4C0A" w:rsidRDefault="001708AC" w:rsidP="00DF26A1">
            <w:pPr>
              <w:pStyle w:val="NoSpacing"/>
              <w:ind w:right="139"/>
            </w:pPr>
            <w:r w:rsidRPr="00DB4C0A">
              <w:t>Samoa</w:t>
            </w:r>
            <w:r w:rsidR="00AD0D24" w:rsidRPr="00DB4C0A">
              <w:t>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223D938" w14:textId="77777777" w:rsidR="001708AC" w:rsidRPr="00DB4C0A" w:rsidRDefault="001708AC" w:rsidP="00DF26A1">
            <w:pPr>
              <w:pStyle w:val="NoSpacing"/>
              <w:ind w:right="139"/>
            </w:pPr>
          </w:p>
        </w:tc>
      </w:tr>
      <w:tr w:rsidR="00AD0D24" w:rsidRPr="00DB4C0A" w14:paraId="260BCD25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6C3F373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Tongan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65F6E00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AD0D24" w:rsidRPr="00DB4C0A" w14:paraId="3A41FB80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DC9C16F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Niuean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00E939F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AD0D24" w:rsidRPr="00DB4C0A" w14:paraId="7BA0FEAE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05A34F2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Cook Island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FADDA6A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AD0D24" w:rsidRPr="00DB4C0A" w14:paraId="5728014D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A5741E2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(Other ethnicity please state)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08771DD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5F2E36" w:rsidRPr="00DB4C0A" w14:paraId="5F225AE2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C6D4E5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AE21A93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5763407E" w14:textId="77777777" w:rsidTr="004918EA">
        <w:tc>
          <w:tcPr>
            <w:tcW w:w="184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05760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08CDF67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</w:tbl>
    <w:p w14:paraId="15AE05F5" w14:textId="77777777" w:rsidR="004918EA" w:rsidRPr="00DB4C0A" w:rsidRDefault="004918EA" w:rsidP="00DF26A1"/>
    <w:p w14:paraId="0B4A190F" w14:textId="7AB70949" w:rsidR="00D84B8A" w:rsidRPr="00DD675E" w:rsidRDefault="00DD675E" w:rsidP="00DD675E">
      <w:pPr>
        <w:pStyle w:val="Heading2"/>
      </w:pPr>
      <w:r>
        <w:t>Coordinator List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1931A4" w:rsidRPr="00DB4C0A" w14:paraId="5400BFE4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4B009A6" w14:textId="77777777" w:rsidR="001931A4" w:rsidRPr="00DB4C0A" w:rsidRDefault="001931A4" w:rsidP="00DF26A1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Name</w:t>
            </w: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06EFDCB" w14:textId="77777777" w:rsidR="001931A4" w:rsidRPr="00DB4C0A" w:rsidRDefault="001931A4" w:rsidP="00DF26A1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Qualifications</w:t>
            </w:r>
            <w:r w:rsidR="00E37BB0" w:rsidRPr="00DB4C0A">
              <w:rPr>
                <w:b/>
              </w:rPr>
              <w:t xml:space="preserve"> </w:t>
            </w: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D0B4272" w14:textId="77777777" w:rsidR="001931A4" w:rsidRPr="00DB4C0A" w:rsidRDefault="00E37BB0" w:rsidP="00DF26A1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Teacher r</w:t>
            </w:r>
            <w:r w:rsidR="001931A4" w:rsidRPr="00DB4C0A">
              <w:rPr>
                <w:b/>
              </w:rPr>
              <w:t>egistration number and expiry date</w:t>
            </w:r>
          </w:p>
        </w:tc>
      </w:tr>
      <w:tr w:rsidR="001931A4" w:rsidRPr="00DB4C0A" w14:paraId="28BB8015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BCE7BAC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B6B5A42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072A1F1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1931A4" w:rsidRPr="00DB4C0A" w14:paraId="75B5CDE6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C2D5DD3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3754A56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5B18130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1931A4" w:rsidRPr="00DB4C0A" w14:paraId="7E10338E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AA8EAFC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D4BBE42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DCEB55A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1931A4" w:rsidRPr="00DB4C0A" w14:paraId="331D02A5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E96C426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8EFBF7F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0922EDF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5F2E36" w:rsidRPr="00DB4C0A" w14:paraId="70D45EFE" w14:textId="77777777" w:rsidTr="004918EA">
        <w:tc>
          <w:tcPr>
            <w:tcW w:w="3398" w:type="dxa"/>
            <w:shd w:val="clear" w:color="auto" w:fill="F2F2F2" w:themeFill="background1" w:themeFillShade="F2"/>
          </w:tcPr>
          <w:p w14:paraId="7AFB417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140C588A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38AD70FD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52966F20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E4D223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0279AF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A71960E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41A48A33" w14:textId="77777777" w:rsidTr="004918EA">
        <w:tc>
          <w:tcPr>
            <w:tcW w:w="3398" w:type="dxa"/>
            <w:shd w:val="clear" w:color="auto" w:fill="F2F2F2" w:themeFill="background1" w:themeFillShade="F2"/>
          </w:tcPr>
          <w:p w14:paraId="703208D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4A8B4294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5B861370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4305794F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056B08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8BFEBE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5C9350F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2A34EA98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BEBEE4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521BC1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A38A594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69748D" w:rsidRPr="00DB4C0A" w14:paraId="44D9F858" w14:textId="77777777" w:rsidTr="0069748D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7AB45F4" w14:textId="77777777" w:rsidR="0069748D" w:rsidRPr="00DB4C0A" w:rsidRDefault="0069748D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0A74827" w14:textId="77777777" w:rsidR="0069748D" w:rsidRPr="00DB4C0A" w:rsidRDefault="0069748D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C87E7F2" w14:textId="77777777" w:rsidR="0069748D" w:rsidRPr="00DB4C0A" w:rsidRDefault="0069748D" w:rsidP="00DF26A1">
            <w:pPr>
              <w:pStyle w:val="NoSpacing"/>
              <w:ind w:right="139"/>
            </w:pPr>
          </w:p>
        </w:tc>
      </w:tr>
      <w:tr w:rsidR="0069748D" w:rsidRPr="00DB4C0A" w14:paraId="07A6A728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DC6E211" w14:textId="77777777" w:rsidR="0069748D" w:rsidRPr="00DB4C0A" w:rsidRDefault="0069748D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1DB6809" w14:textId="77777777" w:rsidR="0069748D" w:rsidRPr="00DB4C0A" w:rsidRDefault="0069748D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9331483" w14:textId="77777777" w:rsidR="0069748D" w:rsidRPr="00DB4C0A" w:rsidRDefault="0069748D" w:rsidP="00DF26A1">
            <w:pPr>
              <w:pStyle w:val="NoSpacing"/>
              <w:ind w:right="139"/>
            </w:pPr>
          </w:p>
        </w:tc>
      </w:tr>
      <w:tr w:rsidR="005F2E36" w:rsidRPr="00DB4C0A" w14:paraId="76FC503C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B189C2A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A2BD406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E7198B6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006B739B" w14:textId="77777777" w:rsidTr="00841894">
        <w:tc>
          <w:tcPr>
            <w:tcW w:w="3398" w:type="dxa"/>
            <w:shd w:val="clear" w:color="auto" w:fill="F2F2F2" w:themeFill="background1" w:themeFillShade="F2"/>
          </w:tcPr>
          <w:p w14:paraId="489F10F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195BE294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750FF65E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72FC3AEF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46FAB7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B11060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7207383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19797F89" w14:textId="77777777" w:rsidTr="00841894">
        <w:tc>
          <w:tcPr>
            <w:tcW w:w="3398" w:type="dxa"/>
            <w:shd w:val="clear" w:color="auto" w:fill="F2F2F2" w:themeFill="background1" w:themeFillShade="F2"/>
          </w:tcPr>
          <w:p w14:paraId="516DD49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7D808E5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47E0E337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001CC6DF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51E7A57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D48580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B672C57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</w:tbl>
    <w:p w14:paraId="6B061481" w14:textId="77777777" w:rsidR="00D84B8A" w:rsidRPr="00DB4C0A" w:rsidRDefault="00D84B8A" w:rsidP="00DF26A1">
      <w:pPr>
        <w:pStyle w:val="NoSpacing"/>
        <w:ind w:right="139"/>
        <w:rPr>
          <w:b/>
        </w:rPr>
      </w:pPr>
    </w:p>
    <w:p w14:paraId="634D7B3E" w14:textId="75030456" w:rsidR="00D84B8A" w:rsidRPr="00DB4C0A" w:rsidRDefault="00DD675E" w:rsidP="004918EA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Other employed staff/or regular volunteers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9748D" w14:paraId="1E03100E" w14:textId="77777777" w:rsidTr="0069748D">
        <w:tc>
          <w:tcPr>
            <w:tcW w:w="10194" w:type="dxa"/>
            <w:shd w:val="clear" w:color="auto" w:fill="F2F2F2" w:themeFill="background1" w:themeFillShade="F2"/>
          </w:tcPr>
          <w:p w14:paraId="78CE50EA" w14:textId="77777777" w:rsidR="0069748D" w:rsidRDefault="0069748D" w:rsidP="0069748D"/>
        </w:tc>
      </w:tr>
      <w:tr w:rsidR="0069748D" w14:paraId="6621850D" w14:textId="77777777" w:rsidTr="0069748D">
        <w:tc>
          <w:tcPr>
            <w:tcW w:w="10194" w:type="dxa"/>
            <w:shd w:val="clear" w:color="auto" w:fill="D9D9D9" w:themeFill="background1" w:themeFillShade="D9"/>
          </w:tcPr>
          <w:p w14:paraId="768BA40D" w14:textId="77777777" w:rsidR="0069748D" w:rsidRDefault="0069748D" w:rsidP="0069748D"/>
        </w:tc>
      </w:tr>
      <w:tr w:rsidR="0069748D" w14:paraId="4DBCDE6E" w14:textId="77777777" w:rsidTr="0069748D">
        <w:tc>
          <w:tcPr>
            <w:tcW w:w="10194" w:type="dxa"/>
            <w:shd w:val="clear" w:color="auto" w:fill="F2F2F2" w:themeFill="background1" w:themeFillShade="F2"/>
          </w:tcPr>
          <w:p w14:paraId="2EFA2727" w14:textId="77777777" w:rsidR="0069748D" w:rsidRDefault="0069748D" w:rsidP="0069748D"/>
        </w:tc>
      </w:tr>
    </w:tbl>
    <w:p w14:paraId="4A80AFF7" w14:textId="77777777" w:rsidR="0069748D" w:rsidRDefault="0069748D" w:rsidP="0069748D">
      <w:pPr>
        <w:pStyle w:val="Heading2"/>
        <w:spacing w:before="0"/>
        <w:rPr>
          <w:sz w:val="22"/>
          <w:szCs w:val="22"/>
        </w:rPr>
      </w:pPr>
    </w:p>
    <w:p w14:paraId="22672BAC" w14:textId="205A7D2B" w:rsidR="00DD675E" w:rsidRDefault="00DD675E" w:rsidP="0069748D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 xml:space="preserve">Number of educators with Level 3 </w:t>
      </w:r>
    </w:p>
    <w:p w14:paraId="5853D628" w14:textId="77777777" w:rsidR="00DD675E" w:rsidRPr="00DD675E" w:rsidRDefault="00DD675E" w:rsidP="0069748D">
      <w:pPr>
        <w:shd w:val="clear" w:color="auto" w:fill="F2F2F2" w:themeFill="background1" w:themeFillShade="F2"/>
        <w:spacing w:after="0" w:line="240" w:lineRule="auto"/>
      </w:pPr>
    </w:p>
    <w:p w14:paraId="75757E80" w14:textId="77777777" w:rsidR="0069748D" w:rsidRDefault="0069748D" w:rsidP="0069748D">
      <w:pPr>
        <w:pStyle w:val="Heading2"/>
        <w:spacing w:before="0"/>
        <w:rPr>
          <w:sz w:val="22"/>
          <w:szCs w:val="22"/>
        </w:rPr>
      </w:pPr>
    </w:p>
    <w:p w14:paraId="7287F406" w14:textId="0145FFDD" w:rsidR="00DD675E" w:rsidRDefault="00DD675E" w:rsidP="0069748D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 xml:space="preserve">Number of educators with credits towards Level 4 </w:t>
      </w:r>
    </w:p>
    <w:p w14:paraId="4B69294D" w14:textId="77777777" w:rsidR="00DD675E" w:rsidRPr="00DD675E" w:rsidRDefault="00DD675E" w:rsidP="0069748D">
      <w:pPr>
        <w:shd w:val="clear" w:color="auto" w:fill="F2F2F2" w:themeFill="background1" w:themeFillShade="F2"/>
        <w:spacing w:after="0" w:line="240" w:lineRule="auto"/>
      </w:pPr>
    </w:p>
    <w:p w14:paraId="3280024E" w14:textId="77777777" w:rsidR="0069748D" w:rsidRDefault="0069748D" w:rsidP="0069748D">
      <w:pPr>
        <w:pStyle w:val="Heading2"/>
        <w:spacing w:before="0"/>
        <w:rPr>
          <w:sz w:val="22"/>
          <w:szCs w:val="22"/>
        </w:rPr>
      </w:pPr>
    </w:p>
    <w:p w14:paraId="6436E24C" w14:textId="3782DDB4" w:rsidR="00DD675E" w:rsidRDefault="00DD675E" w:rsidP="0069748D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>Number of educators with Level 4/Diploma of Teaching/</w:t>
      </w:r>
      <w:proofErr w:type="spellStart"/>
      <w:r>
        <w:rPr>
          <w:sz w:val="22"/>
          <w:szCs w:val="22"/>
        </w:rPr>
        <w:t>BEd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BTch</w:t>
      </w:r>
      <w:proofErr w:type="spellEnd"/>
    </w:p>
    <w:p w14:paraId="5EFD72BB" w14:textId="77777777" w:rsidR="00DD675E" w:rsidRPr="007C164C" w:rsidRDefault="00DD675E" w:rsidP="0069748D">
      <w:pPr>
        <w:pStyle w:val="NoSpacing"/>
        <w:shd w:val="clear" w:color="auto" w:fill="F2F2F2" w:themeFill="background1" w:themeFillShade="F2"/>
        <w:ind w:right="-2"/>
        <w:rPr>
          <w:sz w:val="24"/>
          <w:szCs w:val="24"/>
        </w:rPr>
      </w:pPr>
    </w:p>
    <w:sectPr w:rsidR="00DD675E" w:rsidRPr="007C164C" w:rsidSect="00DB4C0A">
      <w:headerReference w:type="first" r:id="rId11"/>
      <w:pgSz w:w="11906" w:h="16838"/>
      <w:pgMar w:top="-993" w:right="851" w:bottom="709" w:left="851" w:header="851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6BF78" w14:textId="77777777" w:rsidR="00083958" w:rsidRDefault="00083958" w:rsidP="007C164C">
      <w:pPr>
        <w:spacing w:after="0" w:line="240" w:lineRule="auto"/>
      </w:pPr>
      <w:r>
        <w:separator/>
      </w:r>
    </w:p>
  </w:endnote>
  <w:endnote w:type="continuationSeparator" w:id="0">
    <w:p w14:paraId="0805328A" w14:textId="77777777" w:rsidR="00083958" w:rsidRDefault="00083958" w:rsidP="007C1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BAF4A" w14:textId="77777777" w:rsidR="00083958" w:rsidRDefault="00083958" w:rsidP="007C164C">
      <w:pPr>
        <w:spacing w:after="0" w:line="240" w:lineRule="auto"/>
      </w:pPr>
      <w:r>
        <w:separator/>
      </w:r>
    </w:p>
  </w:footnote>
  <w:footnote w:type="continuationSeparator" w:id="0">
    <w:p w14:paraId="3B5204CC" w14:textId="77777777" w:rsidR="00083958" w:rsidRDefault="00083958" w:rsidP="007C1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40363" w14:textId="6E314B42" w:rsidR="007C164C" w:rsidRDefault="00841894" w:rsidP="00841894">
    <w:pPr>
      <w:pStyle w:val="Header"/>
      <w:tabs>
        <w:tab w:val="clear" w:pos="4513"/>
        <w:tab w:val="clear" w:pos="9026"/>
      </w:tabs>
      <w:spacing w:after="200"/>
    </w:pPr>
    <w:r>
      <w:rPr>
        <w:noProof/>
      </w:rPr>
      <w:drawing>
        <wp:inline distT="0" distB="0" distL="0" distR="0" wp14:anchorId="28998F10" wp14:editId="26122FE2">
          <wp:extent cx="2250830" cy="59659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281" cy="60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385A0" w14:textId="77777777" w:rsidR="004918EA" w:rsidRDefault="004918EA" w:rsidP="00DF26A1">
    <w:pPr>
      <w:pStyle w:val="Header"/>
      <w:spacing w:after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D80"/>
    <w:rsid w:val="000253A1"/>
    <w:rsid w:val="00033A3E"/>
    <w:rsid w:val="000352BD"/>
    <w:rsid w:val="00037986"/>
    <w:rsid w:val="00083958"/>
    <w:rsid w:val="00083EC7"/>
    <w:rsid w:val="0009407F"/>
    <w:rsid w:val="000D40A2"/>
    <w:rsid w:val="000D7A05"/>
    <w:rsid w:val="000E58CE"/>
    <w:rsid w:val="00134E18"/>
    <w:rsid w:val="001353CC"/>
    <w:rsid w:val="001708AC"/>
    <w:rsid w:val="001931A4"/>
    <w:rsid w:val="002256C7"/>
    <w:rsid w:val="00226D17"/>
    <w:rsid w:val="00246E1F"/>
    <w:rsid w:val="003321FC"/>
    <w:rsid w:val="003B3A53"/>
    <w:rsid w:val="004918EA"/>
    <w:rsid w:val="004E276E"/>
    <w:rsid w:val="005D4C39"/>
    <w:rsid w:val="005F2E36"/>
    <w:rsid w:val="00646DC9"/>
    <w:rsid w:val="00686638"/>
    <w:rsid w:val="0069748D"/>
    <w:rsid w:val="00701263"/>
    <w:rsid w:val="007B09CF"/>
    <w:rsid w:val="007C164C"/>
    <w:rsid w:val="007C3636"/>
    <w:rsid w:val="007E281C"/>
    <w:rsid w:val="008067E8"/>
    <w:rsid w:val="008253B5"/>
    <w:rsid w:val="00841894"/>
    <w:rsid w:val="00866C70"/>
    <w:rsid w:val="00874D80"/>
    <w:rsid w:val="00934C96"/>
    <w:rsid w:val="00937F2E"/>
    <w:rsid w:val="00943422"/>
    <w:rsid w:val="009B3A6A"/>
    <w:rsid w:val="009E77D9"/>
    <w:rsid w:val="00A010FF"/>
    <w:rsid w:val="00A17729"/>
    <w:rsid w:val="00A25C11"/>
    <w:rsid w:val="00A272A2"/>
    <w:rsid w:val="00A63AC5"/>
    <w:rsid w:val="00A83B1A"/>
    <w:rsid w:val="00A907BB"/>
    <w:rsid w:val="00AA43DB"/>
    <w:rsid w:val="00AD0D24"/>
    <w:rsid w:val="00B04453"/>
    <w:rsid w:val="00B078F8"/>
    <w:rsid w:val="00B15836"/>
    <w:rsid w:val="00B36127"/>
    <w:rsid w:val="00B74079"/>
    <w:rsid w:val="00B86841"/>
    <w:rsid w:val="00BC2740"/>
    <w:rsid w:val="00D27DC5"/>
    <w:rsid w:val="00D63941"/>
    <w:rsid w:val="00D84B8A"/>
    <w:rsid w:val="00D86C99"/>
    <w:rsid w:val="00D87FE3"/>
    <w:rsid w:val="00D93978"/>
    <w:rsid w:val="00DB4C0A"/>
    <w:rsid w:val="00DD675E"/>
    <w:rsid w:val="00DE2AF3"/>
    <w:rsid w:val="00DE4B51"/>
    <w:rsid w:val="00DF26A1"/>
    <w:rsid w:val="00E03D78"/>
    <w:rsid w:val="00E16C7B"/>
    <w:rsid w:val="00E17298"/>
    <w:rsid w:val="00E36564"/>
    <w:rsid w:val="00E37BB0"/>
    <w:rsid w:val="00E47196"/>
    <w:rsid w:val="00E60205"/>
    <w:rsid w:val="00E656D6"/>
    <w:rsid w:val="00E95DC6"/>
    <w:rsid w:val="00F00C75"/>
    <w:rsid w:val="00F05355"/>
    <w:rsid w:val="00F21749"/>
    <w:rsid w:val="00F5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48C767"/>
  <w15:docId w15:val="{D2728957-F843-4B4A-A48B-922AEDFD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4B51"/>
  </w:style>
  <w:style w:type="paragraph" w:styleId="Heading1">
    <w:name w:val="heading 1"/>
    <w:basedOn w:val="Normal"/>
    <w:next w:val="Normal"/>
    <w:link w:val="Heading1Char"/>
    <w:uiPriority w:val="9"/>
    <w:qFormat/>
    <w:rsid w:val="000352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18EA"/>
    <w:pPr>
      <w:keepNext/>
      <w:keepLines/>
      <w:spacing w:before="40" w:after="0" w:line="240" w:lineRule="auto"/>
      <w:outlineLvl w:val="1"/>
    </w:pPr>
    <w:rPr>
      <w:rFonts w:eastAsiaTheme="majorEastAsia" w:cstheme="minorHAnsi"/>
      <w:color w:val="365F91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RO">
    <w:name w:val="ERO"/>
    <w:basedOn w:val="NoSpacing"/>
    <w:uiPriority w:val="1"/>
    <w:qFormat/>
    <w:rsid w:val="00DE4B51"/>
    <w:rPr>
      <w:rFonts w:ascii="Times New Roman" w:hAnsi="Times New Roman"/>
      <w:sz w:val="24"/>
    </w:rPr>
  </w:style>
  <w:style w:type="paragraph" w:styleId="NoSpacing">
    <w:name w:val="No Spacing"/>
    <w:qFormat/>
    <w:rsid w:val="00DE4B5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C1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64C"/>
  </w:style>
  <w:style w:type="paragraph" w:styleId="Footer">
    <w:name w:val="footer"/>
    <w:basedOn w:val="Normal"/>
    <w:link w:val="FooterChar"/>
    <w:uiPriority w:val="99"/>
    <w:unhideWhenUsed/>
    <w:rsid w:val="007C1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64C"/>
  </w:style>
  <w:style w:type="paragraph" w:customStyle="1" w:styleId="BasicParagraph">
    <w:name w:val="[Basic Paragraph]"/>
    <w:basedOn w:val="Normal"/>
    <w:uiPriority w:val="99"/>
    <w:rsid w:val="007C164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64C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D27DC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table" w:styleId="TableGrid">
    <w:name w:val="Table Grid"/>
    <w:basedOn w:val="TableNormal"/>
    <w:uiPriority w:val="59"/>
    <w:rsid w:val="00D84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qFormat/>
    <w:rsid w:val="00AA43DB"/>
    <w:pPr>
      <w:spacing w:before="80" w:after="80" w:line="240" w:lineRule="auto"/>
    </w:pPr>
    <w:rPr>
      <w:rFonts w:eastAsia="Times New Roman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352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918EA"/>
    <w:rPr>
      <w:rFonts w:eastAsiaTheme="majorEastAsia" w:cstheme="minorHAnsi"/>
      <w:color w:val="365F91" w:themeColor="accent1" w:themeShade="BF"/>
      <w:sz w:val="24"/>
      <w:szCs w:val="26"/>
    </w:rPr>
  </w:style>
  <w:style w:type="character" w:styleId="PlaceholderText">
    <w:name w:val="Placeholder Text"/>
    <w:basedOn w:val="DefaultParagraphFont"/>
    <w:uiPriority w:val="99"/>
    <w:semiHidden/>
    <w:rsid w:val="00874D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nam\Work%20Folders\ELS%20Methodology%20Project\2%20DRAFT%20methodology%20document%20&amp;%20tools\2.2.%20Assurance%20Review%202018-2019\2.2.1%20AR%20trial%202019\AR03.%20ECE%20Statistical%20profile%20(trial%20document%202019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FDB538F0AB47B9B9DF27FC192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40F42-FEEA-4D99-917A-D695C7B32CC9}"/>
      </w:docPartPr>
      <w:docPartBody>
        <w:p w:rsidR="00F12672" w:rsidRDefault="00DD0F55" w:rsidP="00DD0F55">
          <w:pPr>
            <w:pStyle w:val="93FDB538F0AB47B9B9DF27FC19226883"/>
          </w:pPr>
          <w:r w:rsidRPr="0020219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B96"/>
    <w:rsid w:val="00204D77"/>
    <w:rsid w:val="00673842"/>
    <w:rsid w:val="006F5AA7"/>
    <w:rsid w:val="00943755"/>
    <w:rsid w:val="00D22285"/>
    <w:rsid w:val="00DD0F55"/>
    <w:rsid w:val="00DE3B96"/>
    <w:rsid w:val="00F1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0F55"/>
    <w:rPr>
      <w:color w:val="808080"/>
    </w:rPr>
  </w:style>
  <w:style w:type="paragraph" w:customStyle="1" w:styleId="93FDB538F0AB47B9B9DF27FC19226883">
    <w:name w:val="93FDB538F0AB47B9B9DF27FC19226883"/>
    <w:rsid w:val="00DD0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F580A010B20459D55746BC40E1005" ma:contentTypeVersion="12" ma:contentTypeDescription="Create a new document." ma:contentTypeScope="" ma:versionID="7c2ea660d422857a29d44bd01a43fa2a">
  <xsd:schema xmlns:xsd="http://www.w3.org/2001/XMLSchema" xmlns:xs="http://www.w3.org/2001/XMLSchema" xmlns:p="http://schemas.microsoft.com/office/2006/metadata/properties" xmlns:ns2="bc170f26-39da-4a23-b0ac-03fb9822dca8" xmlns:ns3="f1b3e1d5-8dbe-4e1d-8f87-a3508db76513" targetNamespace="http://schemas.microsoft.com/office/2006/metadata/properties" ma:root="true" ma:fieldsID="d4984f3465d36d3fcfd73de904d857e5" ns2:_="" ns3:_="">
    <xsd:import namespace="bc170f26-39da-4a23-b0ac-03fb9822dca8"/>
    <xsd:import namespace="f1b3e1d5-8dbe-4e1d-8f87-a3508db76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70f26-39da-4a23-b0ac-03fb9822dc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3e1d5-8dbe-4e1d-8f87-a3508db76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B6B0D5-BC8C-42FC-A158-3855298EC7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4FB694-8BDE-4A6E-A7B0-6D2BBC58A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08B9DB-4259-4E3C-B045-C223EAA69E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47E6D3-B4F9-4859-98EF-47BCC4A0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170f26-39da-4a23-b0ac-03fb9822dca8"/>
    <ds:schemaRef ds:uri="f1b3e1d5-8dbe-4e1d-8f87-a3508db76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AR03. ECE Statistical profile (trial document 2019)</Template>
  <TotalTime>1</TotalTime>
  <Pages>2</Pages>
  <Words>157</Words>
  <Characters>897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Review Office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Deena Mayor</dc:creator>
  <cp:lastModifiedBy>Lee Rowe</cp:lastModifiedBy>
  <cp:revision>2</cp:revision>
  <dcterms:created xsi:type="dcterms:W3CDTF">2022-06-23T02:05:00Z</dcterms:created>
  <dcterms:modified xsi:type="dcterms:W3CDTF">2022-06-23T02:05:00Z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0x010100FFDF580A010B20459D55746BC40E1005</vt:lpwstr>
  </property>
</Properties>
</file>